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B611C" w14:textId="77777777" w:rsidR="00C81631" w:rsidRDefault="00C81631" w:rsidP="00E2161D">
      <w:pPr>
        <w:shd w:val="clear" w:color="auto" w:fill="FFFFFF"/>
        <w:spacing w:line="324" w:lineRule="atLeast"/>
        <w:rPr>
          <w:rFonts w:ascii="Arial" w:hAnsi="Arial" w:cs="Arial"/>
          <w:b/>
          <w:bCs/>
          <w:color w:val="002060"/>
        </w:rPr>
      </w:pPr>
    </w:p>
    <w:p w14:paraId="118C421D" w14:textId="02C372E5" w:rsidR="00E656B2" w:rsidRPr="00940D84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 xml:space="preserve">BASWG </w:t>
      </w:r>
      <w:r w:rsidR="00841602">
        <w:rPr>
          <w:rFonts w:ascii="Arial" w:hAnsi="Arial" w:cs="Arial"/>
          <w:b/>
          <w:bCs/>
          <w:color w:val="002060"/>
        </w:rPr>
        <w:t>Monthly</w:t>
      </w:r>
      <w:r w:rsidR="00736B9E">
        <w:rPr>
          <w:rFonts w:ascii="Arial" w:hAnsi="Arial" w:cs="Arial"/>
          <w:b/>
          <w:bCs/>
          <w:color w:val="002060"/>
        </w:rPr>
        <w:t xml:space="preserve"> </w:t>
      </w:r>
      <w:r w:rsidRPr="00940D84">
        <w:rPr>
          <w:rFonts w:ascii="Arial" w:hAnsi="Arial" w:cs="Arial"/>
          <w:b/>
          <w:bCs/>
          <w:color w:val="002060"/>
        </w:rPr>
        <w:t>Meeting</w:t>
      </w:r>
    </w:p>
    <w:p w14:paraId="4CD10A82" w14:textId="08FD968C" w:rsidR="00E656B2" w:rsidRPr="00940D84" w:rsidRDefault="0094433C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Thursday, </w:t>
      </w:r>
      <w:r w:rsidR="00D72825">
        <w:rPr>
          <w:rFonts w:ascii="Arial" w:hAnsi="Arial" w:cs="Arial"/>
          <w:color w:val="222222"/>
        </w:rPr>
        <w:t>October 13</w:t>
      </w:r>
      <w:r w:rsidR="001C4182" w:rsidRPr="00940D84">
        <w:rPr>
          <w:rFonts w:ascii="Arial" w:hAnsi="Arial" w:cs="Arial"/>
          <w:color w:val="222222"/>
        </w:rPr>
        <w:t>, 202</w:t>
      </w:r>
      <w:r w:rsidR="00D46090">
        <w:rPr>
          <w:rFonts w:ascii="Arial" w:hAnsi="Arial" w:cs="Arial"/>
          <w:color w:val="222222"/>
        </w:rPr>
        <w:t>2</w:t>
      </w:r>
    </w:p>
    <w:p w14:paraId="527D811B" w14:textId="2EB4C6D4" w:rsidR="001C4182" w:rsidRPr="00940D84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>9:00 am - 11:00 am</w:t>
      </w:r>
    </w:p>
    <w:p w14:paraId="2FCEF49C" w14:textId="6FE7F266" w:rsidR="00321AFF" w:rsidRDefault="00C81631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Meeting is Being Held </w:t>
      </w:r>
      <w:r w:rsidR="00321AFF" w:rsidRPr="00321AFF">
        <w:rPr>
          <w:rFonts w:ascii="Arial" w:hAnsi="Arial" w:cs="Arial"/>
          <w:b/>
          <w:bCs/>
          <w:color w:val="222222"/>
        </w:rPr>
        <w:t>In</w:t>
      </w:r>
      <w:r>
        <w:rPr>
          <w:rFonts w:ascii="Arial" w:hAnsi="Arial" w:cs="Arial"/>
          <w:b/>
          <w:bCs/>
          <w:color w:val="222222"/>
        </w:rPr>
        <w:t>-</w:t>
      </w:r>
      <w:r w:rsidR="00321AFF" w:rsidRPr="00C81631">
        <w:rPr>
          <w:rFonts w:ascii="Arial" w:hAnsi="Arial" w:cs="Arial"/>
          <w:b/>
          <w:bCs/>
          <w:color w:val="222222"/>
        </w:rPr>
        <w:t>Person at Orono Town Hall</w:t>
      </w:r>
      <w:r w:rsidR="00321AFF" w:rsidRPr="00321AFF">
        <w:rPr>
          <w:rFonts w:ascii="Arial" w:hAnsi="Arial" w:cs="Arial"/>
          <w:color w:val="222222"/>
        </w:rPr>
        <w:t xml:space="preserve"> </w:t>
      </w:r>
    </w:p>
    <w:p w14:paraId="7EB4CE12" w14:textId="10E39B1D" w:rsidR="00A27FF0" w:rsidRDefault="00321AFF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With </w:t>
      </w:r>
      <w:r w:rsidR="00202B6C" w:rsidRPr="00321AFF">
        <w:rPr>
          <w:rFonts w:ascii="Arial" w:hAnsi="Arial" w:cs="Arial"/>
          <w:color w:val="222222"/>
        </w:rPr>
        <w:t>Zoom</w:t>
      </w:r>
      <w:r>
        <w:rPr>
          <w:rFonts w:ascii="Arial" w:hAnsi="Arial" w:cs="Arial"/>
          <w:color w:val="222222"/>
        </w:rPr>
        <w:t xml:space="preserve"> alternative for those who cannot attend in person</w:t>
      </w:r>
    </w:p>
    <w:p w14:paraId="06C26AAD" w14:textId="64EAD10C" w:rsidR="00E2161D" w:rsidRDefault="00000000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hd w:val="clear" w:color="auto" w:fill="FFFFFF"/>
        </w:rPr>
      </w:pPr>
      <w:hyperlink r:id="rId7" w:history="1">
        <w:r w:rsidR="00E2161D" w:rsidRPr="00E2161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https://us06web.zoom.us/j/97396092251?pwd=N3ZyNTJ2QXVBZm9LeFd5WGlrcGFlQT09</w:t>
        </w:r>
      </w:hyperlink>
      <w:r w:rsidR="00E2161D" w:rsidRPr="00E2161D">
        <w:rPr>
          <w:rFonts w:ascii="Arial" w:hAnsi="Arial" w:cs="Arial"/>
          <w:color w:val="222222"/>
          <w:sz w:val="22"/>
          <w:szCs w:val="22"/>
        </w:rPr>
        <w:t xml:space="preserve">; </w:t>
      </w:r>
      <w:r w:rsidR="00E2161D">
        <w:rPr>
          <w:rFonts w:ascii="Arial" w:hAnsi="Arial" w:cs="Arial"/>
          <w:color w:val="222222"/>
          <w:sz w:val="22"/>
          <w:szCs w:val="22"/>
        </w:rPr>
        <w:t xml:space="preserve">Online Zoom </w:t>
      </w:r>
      <w:r w:rsidR="00E2161D">
        <w:rPr>
          <w:rFonts w:ascii="Arial" w:hAnsi="Arial" w:cs="Arial"/>
          <w:color w:val="222222"/>
          <w:shd w:val="clear" w:color="auto" w:fill="FFFFFF"/>
        </w:rPr>
        <w:t>Meeting ID: 973 9609 2251</w:t>
      </w:r>
      <w:r w:rsidR="00E2161D">
        <w:rPr>
          <w:rFonts w:ascii="Arial" w:hAnsi="Arial" w:cs="Arial"/>
          <w:color w:val="222222"/>
        </w:rPr>
        <w:t xml:space="preserve">; </w:t>
      </w:r>
      <w:r w:rsidR="00E2161D">
        <w:rPr>
          <w:rFonts w:ascii="Arial" w:hAnsi="Arial" w:cs="Arial"/>
          <w:color w:val="222222"/>
          <w:shd w:val="clear" w:color="auto" w:fill="FFFFFF"/>
        </w:rPr>
        <w:t>Passcode: z3vE0x</w:t>
      </w:r>
    </w:p>
    <w:p w14:paraId="2C2D5A73" w14:textId="2697EC77" w:rsidR="00E2161D" w:rsidRPr="00E2161D" w:rsidRDefault="00E2161D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i/>
          <w:iCs/>
          <w:color w:val="222222"/>
        </w:rPr>
      </w:pPr>
      <w:r w:rsidRPr="00E2161D">
        <w:rPr>
          <w:rFonts w:ascii="Arial" w:hAnsi="Arial" w:cs="Arial"/>
          <w:i/>
          <w:iCs/>
          <w:color w:val="222222"/>
          <w:shd w:val="clear" w:color="auto" w:fill="FFFFFF"/>
        </w:rPr>
        <w:t>Call-in Zoom Option: 301-715-8592; Meeting ID: 973 9609 2251</w:t>
      </w:r>
      <w:r w:rsidRPr="00E2161D">
        <w:rPr>
          <w:rFonts w:ascii="Arial" w:hAnsi="Arial" w:cs="Arial"/>
          <w:i/>
          <w:iCs/>
          <w:color w:val="222222"/>
        </w:rPr>
        <w:t xml:space="preserve">; </w:t>
      </w:r>
      <w:r w:rsidRPr="00E2161D">
        <w:rPr>
          <w:rFonts w:ascii="Arial" w:hAnsi="Arial" w:cs="Arial"/>
          <w:i/>
          <w:iCs/>
          <w:color w:val="222222"/>
          <w:shd w:val="clear" w:color="auto" w:fill="FFFFFF"/>
        </w:rPr>
        <w:t>Passcode: 746260</w:t>
      </w:r>
    </w:p>
    <w:p w14:paraId="5AB58617" w14:textId="00E5F64E" w:rsidR="00C81631" w:rsidRDefault="00C81631" w:rsidP="00E2161D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7D3ABAAF" w14:textId="33CEBF34" w:rsidR="00E656B2" w:rsidRPr="00940D84" w:rsidRDefault="00E656B2" w:rsidP="00C81631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940D84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71FDB2F9" w:rsidR="001C4182" w:rsidRPr="00565ED5" w:rsidRDefault="001C4182" w:rsidP="001C4182">
      <w:pPr>
        <w:rPr>
          <w:rFonts w:ascii="Arial" w:hAnsi="Arial" w:cs="Arial"/>
        </w:rPr>
      </w:pPr>
      <w:r w:rsidRPr="00565ED5">
        <w:rPr>
          <w:rFonts w:ascii="Arial" w:hAnsi="Arial" w:cs="Arial"/>
        </w:rPr>
        <w:t xml:space="preserve">9:00 am </w:t>
      </w:r>
      <w:r w:rsidRPr="00565ED5">
        <w:rPr>
          <w:rFonts w:ascii="Arial" w:hAnsi="Arial" w:cs="Arial"/>
        </w:rPr>
        <w:tab/>
        <w:t>Welcome</w:t>
      </w:r>
      <w:r w:rsidR="00841602" w:rsidRPr="00565ED5">
        <w:rPr>
          <w:rFonts w:ascii="Arial" w:hAnsi="Arial" w:cs="Arial"/>
        </w:rPr>
        <w:t xml:space="preserve"> </w:t>
      </w:r>
      <w:r w:rsidRPr="00565ED5">
        <w:rPr>
          <w:rFonts w:ascii="Arial" w:hAnsi="Arial" w:cs="Arial"/>
        </w:rPr>
        <w:t>and Introductions - Rich May</w:t>
      </w:r>
    </w:p>
    <w:p w14:paraId="79957D37" w14:textId="77777777" w:rsidR="001C4182" w:rsidRPr="00565ED5" w:rsidRDefault="001C4182" w:rsidP="001C4182">
      <w:pPr>
        <w:rPr>
          <w:rFonts w:ascii="Arial" w:hAnsi="Arial" w:cs="Arial"/>
        </w:rPr>
      </w:pPr>
    </w:p>
    <w:p w14:paraId="7FF4DDD1" w14:textId="27E2B65F" w:rsidR="00D72825" w:rsidRDefault="001C4182" w:rsidP="00841602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841602" w:rsidRPr="00565ED5">
        <w:rPr>
          <w:rFonts w:ascii="Arial" w:hAnsi="Arial" w:cs="Arial"/>
        </w:rPr>
        <w:t>10</w:t>
      </w:r>
      <w:r w:rsidRPr="00565ED5">
        <w:rPr>
          <w:rFonts w:ascii="Arial" w:hAnsi="Arial" w:cs="Arial"/>
        </w:rPr>
        <w:t xml:space="preserve"> am</w:t>
      </w:r>
      <w:r w:rsidRPr="00565ED5">
        <w:rPr>
          <w:rFonts w:ascii="Arial" w:hAnsi="Arial" w:cs="Arial"/>
        </w:rPr>
        <w:tab/>
      </w:r>
      <w:r w:rsidR="00D72825">
        <w:rPr>
          <w:rFonts w:ascii="Arial" w:hAnsi="Arial" w:cs="Arial"/>
        </w:rPr>
        <w:t>Update on BASWG PY9 Report Submission</w:t>
      </w:r>
    </w:p>
    <w:p w14:paraId="3F7B23DE" w14:textId="721BCED1" w:rsidR="00D72825" w:rsidRDefault="00D72825" w:rsidP="00841602">
      <w:pPr>
        <w:rPr>
          <w:rFonts w:ascii="Arial" w:hAnsi="Arial" w:cs="Arial"/>
        </w:rPr>
      </w:pPr>
    </w:p>
    <w:p w14:paraId="4E95D7C9" w14:textId="3E482884" w:rsidR="00BB560B" w:rsidRDefault="00D72825" w:rsidP="00841602">
      <w:pPr>
        <w:rPr>
          <w:rFonts w:ascii="Arial" w:hAnsi="Arial" w:cs="Arial"/>
        </w:rPr>
      </w:pPr>
      <w:r>
        <w:rPr>
          <w:rFonts w:ascii="Arial" w:hAnsi="Arial" w:cs="Arial"/>
        </w:rPr>
        <w:t>9:15 am</w:t>
      </w:r>
      <w:r>
        <w:rPr>
          <w:rFonts w:ascii="Arial" w:hAnsi="Arial" w:cs="Arial"/>
        </w:rPr>
        <w:tab/>
      </w:r>
      <w:r w:rsidR="00841602" w:rsidRPr="00565ED5">
        <w:rPr>
          <w:rFonts w:ascii="Arial" w:hAnsi="Arial" w:cs="Arial"/>
        </w:rPr>
        <w:t>DEP</w:t>
      </w:r>
      <w:r w:rsidR="00E1000C">
        <w:rPr>
          <w:rFonts w:ascii="Arial" w:hAnsi="Arial" w:cs="Arial"/>
        </w:rPr>
        <w:t>/Permit</w:t>
      </w:r>
      <w:r w:rsidR="00841602" w:rsidRPr="00565ED5">
        <w:rPr>
          <w:rFonts w:ascii="Arial" w:hAnsi="Arial" w:cs="Arial"/>
        </w:rPr>
        <w:t xml:space="preserve"> Updates</w:t>
      </w:r>
    </w:p>
    <w:p w14:paraId="2D9A8151" w14:textId="77777777" w:rsidR="008F0BEB" w:rsidRDefault="008F0BEB" w:rsidP="00841602">
      <w:pPr>
        <w:rPr>
          <w:rFonts w:ascii="Arial" w:hAnsi="Arial" w:cs="Arial"/>
        </w:rPr>
      </w:pPr>
    </w:p>
    <w:p w14:paraId="40993169" w14:textId="77777777" w:rsidR="00D72825" w:rsidRDefault="00BB560B" w:rsidP="00841602">
      <w:pPr>
        <w:rPr>
          <w:rFonts w:ascii="Arial" w:hAnsi="Arial" w:cs="Arial"/>
        </w:rPr>
      </w:pPr>
      <w:r>
        <w:rPr>
          <w:rFonts w:ascii="Arial" w:hAnsi="Arial" w:cs="Arial"/>
        </w:rPr>
        <w:t>9:2</w:t>
      </w:r>
      <w:r w:rsidR="00D72825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am</w:t>
      </w:r>
      <w:r>
        <w:rPr>
          <w:rFonts w:ascii="Arial" w:hAnsi="Arial" w:cs="Arial"/>
        </w:rPr>
        <w:tab/>
      </w:r>
      <w:r w:rsidR="00D72825">
        <w:rPr>
          <w:rFonts w:ascii="Arial" w:hAnsi="Arial" w:cs="Arial"/>
        </w:rPr>
        <w:t xml:space="preserve">Ordinance Development Update – Rich May and Kyle Drexler </w:t>
      </w:r>
    </w:p>
    <w:p w14:paraId="24C617AF" w14:textId="77777777" w:rsidR="00D46090" w:rsidRPr="00565ED5" w:rsidRDefault="00D46090" w:rsidP="00D46090">
      <w:pPr>
        <w:rPr>
          <w:rFonts w:ascii="Arial" w:hAnsi="Arial" w:cs="Arial"/>
        </w:rPr>
      </w:pPr>
    </w:p>
    <w:p w14:paraId="159BB2BC" w14:textId="0B841886" w:rsidR="00E1000C" w:rsidRDefault="009210B4" w:rsidP="008F0BEB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D72825">
        <w:rPr>
          <w:rFonts w:ascii="Arial" w:hAnsi="Arial" w:cs="Arial"/>
        </w:rPr>
        <w:t xml:space="preserve">35 </w:t>
      </w:r>
      <w:r w:rsidR="001C4182" w:rsidRPr="00565ED5">
        <w:rPr>
          <w:rFonts w:ascii="Arial" w:hAnsi="Arial" w:cs="Arial"/>
        </w:rPr>
        <w:t>am</w:t>
      </w:r>
      <w:r w:rsidR="001C4182" w:rsidRPr="00565ED5">
        <w:rPr>
          <w:rFonts w:ascii="Arial" w:hAnsi="Arial" w:cs="Arial"/>
        </w:rPr>
        <w:tab/>
      </w:r>
      <w:r w:rsidR="00D72825">
        <w:rPr>
          <w:rFonts w:ascii="Arial" w:hAnsi="Arial" w:cs="Arial"/>
        </w:rPr>
        <w:t>Upcoming Trainings – Cara Belanger</w:t>
      </w:r>
    </w:p>
    <w:p w14:paraId="1291A271" w14:textId="7811945A" w:rsidR="00E1000C" w:rsidRDefault="00E1000C" w:rsidP="008F0BEB">
      <w:pPr>
        <w:rPr>
          <w:rFonts w:ascii="Arial" w:hAnsi="Arial" w:cs="Arial"/>
        </w:rPr>
      </w:pPr>
    </w:p>
    <w:p w14:paraId="6EC9340F" w14:textId="2FD4ED2C" w:rsidR="00D72825" w:rsidRDefault="00E1000C" w:rsidP="00D72825">
      <w:pPr>
        <w:rPr>
          <w:rFonts w:ascii="Arial" w:hAnsi="Arial" w:cs="Arial"/>
        </w:rPr>
      </w:pPr>
      <w:r>
        <w:rPr>
          <w:rFonts w:ascii="Arial" w:hAnsi="Arial" w:cs="Arial"/>
        </w:rPr>
        <w:t>9:4</w:t>
      </w:r>
      <w:r w:rsidR="00D72825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am</w:t>
      </w:r>
      <w:r>
        <w:rPr>
          <w:rFonts w:ascii="Arial" w:hAnsi="Arial" w:cs="Arial"/>
        </w:rPr>
        <w:tab/>
      </w:r>
      <w:r w:rsidR="00D72825">
        <w:rPr>
          <w:rFonts w:ascii="Arial" w:hAnsi="Arial" w:cs="Arial"/>
        </w:rPr>
        <w:t>Winter Maintenance Compliance Work and Discussion</w:t>
      </w:r>
    </w:p>
    <w:p w14:paraId="2D546EFE" w14:textId="552E2EAD" w:rsidR="00D72825" w:rsidRPr="00D72825" w:rsidRDefault="00D72825" w:rsidP="00D72825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>Tool and Training - Megan Hess</w:t>
      </w:r>
    </w:p>
    <w:p w14:paraId="6CC9FC84" w14:textId="33B9556F" w:rsidR="00E1000C" w:rsidRPr="00D72825" w:rsidRDefault="00D72825" w:rsidP="008F0BEB">
      <w:pPr>
        <w:pStyle w:val="ListParagraph"/>
        <w:numPr>
          <w:ilvl w:val="0"/>
          <w:numId w:val="12"/>
        </w:numPr>
        <w:rPr>
          <w:rFonts w:ascii="Arial" w:hAnsi="Arial" w:cs="Arial"/>
          <w:i/>
          <w:iCs/>
          <w:sz w:val="24"/>
          <w:szCs w:val="24"/>
        </w:rPr>
      </w:pPr>
      <w:r w:rsidRPr="00D72825">
        <w:rPr>
          <w:rFonts w:ascii="Arial" w:hAnsi="Arial" w:cs="Arial"/>
          <w:i/>
          <w:iCs/>
          <w:sz w:val="24"/>
          <w:szCs w:val="24"/>
        </w:rPr>
        <w:t>Baseline Survey Tool for WM Managers – Brenda Zollitsch</w:t>
      </w:r>
    </w:p>
    <w:p w14:paraId="0E26879C" w14:textId="583CB670" w:rsidR="00E1000C" w:rsidRDefault="00E1000C" w:rsidP="008F0BEB">
      <w:pPr>
        <w:rPr>
          <w:rFonts w:ascii="Arial" w:hAnsi="Arial" w:cs="Arial"/>
        </w:rPr>
      </w:pPr>
      <w:r>
        <w:rPr>
          <w:rFonts w:ascii="Arial" w:hAnsi="Arial" w:cs="Arial"/>
        </w:rPr>
        <w:t>10:00 am</w:t>
      </w:r>
      <w:r>
        <w:rPr>
          <w:rFonts w:ascii="Arial" w:hAnsi="Arial" w:cs="Arial"/>
        </w:rPr>
        <w:tab/>
      </w:r>
      <w:r w:rsidR="00D72825">
        <w:rPr>
          <w:rFonts w:ascii="Arial" w:hAnsi="Arial" w:cs="Arial"/>
        </w:rPr>
        <w:t>UM Microplastics Project</w:t>
      </w:r>
      <w:r>
        <w:rPr>
          <w:rFonts w:ascii="Arial" w:hAnsi="Arial" w:cs="Arial"/>
        </w:rPr>
        <w:t xml:space="preserve"> </w:t>
      </w:r>
      <w:r w:rsidR="00D72825">
        <w:rPr>
          <w:rFonts w:ascii="Arial" w:hAnsi="Arial" w:cs="Arial"/>
        </w:rPr>
        <w:t xml:space="preserve">– BASWG </w:t>
      </w:r>
      <w:r w:rsidR="00E2161D">
        <w:rPr>
          <w:rFonts w:ascii="Arial" w:hAnsi="Arial" w:cs="Arial"/>
        </w:rPr>
        <w:t xml:space="preserve">to Provide </w:t>
      </w:r>
      <w:r w:rsidR="00D72825">
        <w:rPr>
          <w:rFonts w:ascii="Arial" w:hAnsi="Arial" w:cs="Arial"/>
        </w:rPr>
        <w:t>Feedback</w:t>
      </w:r>
    </w:p>
    <w:p w14:paraId="2C2FDA4E" w14:textId="77777777" w:rsidR="00E2161D" w:rsidRDefault="00E2161D" w:rsidP="008F0BEB">
      <w:pPr>
        <w:rPr>
          <w:rFonts w:ascii="Arial" w:hAnsi="Arial" w:cs="Arial"/>
        </w:rPr>
      </w:pPr>
    </w:p>
    <w:p w14:paraId="59FA002C" w14:textId="5325C38D" w:rsidR="00E1000C" w:rsidRDefault="00E1000C" w:rsidP="00E1000C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D72825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am </w:t>
      </w:r>
      <w:r>
        <w:rPr>
          <w:rFonts w:ascii="Arial" w:hAnsi="Arial" w:cs="Arial"/>
        </w:rPr>
        <w:tab/>
      </w:r>
      <w:r w:rsidR="00D72825">
        <w:rPr>
          <w:rFonts w:ascii="Arial" w:hAnsi="Arial" w:cs="Arial"/>
        </w:rPr>
        <w:t xml:space="preserve">MS4 Sharing Time </w:t>
      </w:r>
    </w:p>
    <w:p w14:paraId="7D314CCA" w14:textId="77777777" w:rsidR="00E1000C" w:rsidRDefault="00E1000C" w:rsidP="00E1000C">
      <w:pPr>
        <w:rPr>
          <w:rFonts w:ascii="Arial" w:hAnsi="Arial" w:cs="Arial"/>
        </w:rPr>
      </w:pPr>
    </w:p>
    <w:p w14:paraId="18878936" w14:textId="235C68B6" w:rsidR="00565ED5" w:rsidRPr="00D72825" w:rsidRDefault="00E1000C" w:rsidP="00D72825">
      <w:pPr>
        <w:rPr>
          <w:rFonts w:ascii="Arial" w:hAnsi="Arial" w:cs="Arial"/>
        </w:rPr>
      </w:pPr>
      <w:r>
        <w:rPr>
          <w:rFonts w:ascii="Arial" w:hAnsi="Arial" w:cs="Arial"/>
        </w:rPr>
        <w:t>10:30 am</w:t>
      </w:r>
      <w:r>
        <w:rPr>
          <w:rFonts w:ascii="Arial" w:hAnsi="Arial" w:cs="Arial"/>
        </w:rPr>
        <w:tab/>
        <w:t>Education and Outreach Work</w:t>
      </w:r>
      <w:r w:rsidR="00D72825">
        <w:rPr>
          <w:rFonts w:ascii="Arial" w:hAnsi="Arial" w:cs="Arial"/>
        </w:rPr>
        <w:t xml:space="preserve"> – Rich May and Christopher Greene</w:t>
      </w:r>
    </w:p>
    <w:p w14:paraId="681E4A77" w14:textId="19E6507D" w:rsidR="00F6114B" w:rsidRPr="00D72825" w:rsidRDefault="00F6114B" w:rsidP="00F6114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>Pulse Updates</w:t>
      </w:r>
    </w:p>
    <w:p w14:paraId="33AA7812" w14:textId="68935126" w:rsidR="00D72825" w:rsidRPr="00D72825" w:rsidRDefault="00D72825" w:rsidP="00F6114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>Baseline Survey</w:t>
      </w:r>
    </w:p>
    <w:p w14:paraId="653ED9DA" w14:textId="4DD0BBD7" w:rsidR="00F6114B" w:rsidRDefault="00F6114B" w:rsidP="00F6114B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>Review/approval of any new Pulse materials/ideas</w:t>
      </w:r>
    </w:p>
    <w:p w14:paraId="5BC30B6F" w14:textId="6ACBC792" w:rsidR="00D72825" w:rsidRDefault="00D72825" w:rsidP="00D72825">
      <w:pPr>
        <w:rPr>
          <w:rFonts w:ascii="Arial" w:hAnsi="Arial" w:cs="Arial"/>
        </w:rPr>
      </w:pPr>
      <w:r>
        <w:rPr>
          <w:rFonts w:ascii="Arial" w:hAnsi="Arial" w:cs="Arial"/>
        </w:rPr>
        <w:t>10:50 am</w:t>
      </w:r>
      <w:r>
        <w:rPr>
          <w:rFonts w:ascii="Arial" w:hAnsi="Arial" w:cs="Arial"/>
        </w:rPr>
        <w:tab/>
        <w:t>Organizational Business</w:t>
      </w:r>
    </w:p>
    <w:p w14:paraId="26B41398" w14:textId="5A2598B4" w:rsidR="00D72825" w:rsidRPr="00D72825" w:rsidRDefault="00D72825" w:rsidP="00D72825">
      <w:pPr>
        <w:pStyle w:val="ListParagraph"/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>Budget update</w:t>
      </w:r>
    </w:p>
    <w:p w14:paraId="6F602860" w14:textId="50CFE34C" w:rsidR="00D72825" w:rsidRPr="00D72825" w:rsidRDefault="00D72825" w:rsidP="00D72825">
      <w:pPr>
        <w:pStyle w:val="ListParagraph"/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 xml:space="preserve">Changes with </w:t>
      </w:r>
      <w:proofErr w:type="spellStart"/>
      <w:r w:rsidRPr="00D72825">
        <w:rPr>
          <w:rFonts w:ascii="Arial" w:hAnsi="Arial" w:cs="Arial"/>
          <w:sz w:val="24"/>
          <w:szCs w:val="24"/>
        </w:rPr>
        <w:t>DDix</w:t>
      </w:r>
      <w:proofErr w:type="spellEnd"/>
      <w:r w:rsidRPr="00D72825">
        <w:rPr>
          <w:rFonts w:ascii="Arial" w:hAnsi="Arial" w:cs="Arial"/>
          <w:sz w:val="24"/>
          <w:szCs w:val="24"/>
        </w:rPr>
        <w:t xml:space="preserve"> no-longer an MS4</w:t>
      </w:r>
    </w:p>
    <w:p w14:paraId="4686C8CB" w14:textId="2100A632" w:rsidR="00D72825" w:rsidRPr="00D72825" w:rsidRDefault="00D72825" w:rsidP="00D72825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D72825">
        <w:rPr>
          <w:rFonts w:ascii="Arial" w:hAnsi="Arial" w:cs="Arial"/>
          <w:sz w:val="24"/>
          <w:szCs w:val="24"/>
        </w:rPr>
        <w:t>Approval of August Meeting Minutes</w:t>
      </w:r>
    </w:p>
    <w:p w14:paraId="1A4A62AC" w14:textId="7EF8A7D9" w:rsidR="00E656B2" w:rsidRPr="004967DA" w:rsidRDefault="00D46090" w:rsidP="00BB560B">
      <w:pPr>
        <w:rPr>
          <w:rFonts w:ascii="Arial" w:hAnsi="Arial" w:cs="Arial"/>
        </w:rPr>
      </w:pPr>
      <w:r w:rsidRPr="004967DA">
        <w:rPr>
          <w:rFonts w:ascii="Arial" w:hAnsi="Arial" w:cs="Arial"/>
        </w:rPr>
        <w:t xml:space="preserve">11:00 am </w:t>
      </w:r>
      <w:r w:rsidRPr="004967DA">
        <w:rPr>
          <w:rFonts w:ascii="Arial" w:hAnsi="Arial" w:cs="Arial"/>
        </w:rPr>
        <w:tab/>
        <w:t>Meeting Ends</w:t>
      </w:r>
    </w:p>
    <w:sectPr w:rsidR="00E656B2" w:rsidRPr="004967DA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CF58E" w14:textId="77777777" w:rsidR="0053185E" w:rsidRDefault="0053185E">
      <w:r>
        <w:separator/>
      </w:r>
    </w:p>
  </w:endnote>
  <w:endnote w:type="continuationSeparator" w:id="0">
    <w:p w14:paraId="4923D129" w14:textId="77777777" w:rsidR="0053185E" w:rsidRDefault="00531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DB172" w14:textId="77777777" w:rsidR="0053185E" w:rsidRDefault="0053185E">
      <w:r>
        <w:separator/>
      </w:r>
    </w:p>
  </w:footnote>
  <w:footnote w:type="continuationSeparator" w:id="0">
    <w:p w14:paraId="6E8EA94F" w14:textId="77777777" w:rsidR="0053185E" w:rsidRDefault="00531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3511"/>
    <w:multiLevelType w:val="hybridMultilevel"/>
    <w:tmpl w:val="0B9A7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50E53E2"/>
    <w:multiLevelType w:val="hybridMultilevel"/>
    <w:tmpl w:val="38BCF4DE"/>
    <w:lvl w:ilvl="0" w:tplc="487AF67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8C36941"/>
    <w:multiLevelType w:val="hybridMultilevel"/>
    <w:tmpl w:val="932476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85C4026"/>
    <w:multiLevelType w:val="hybridMultilevel"/>
    <w:tmpl w:val="8AE639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B5D3944"/>
    <w:multiLevelType w:val="hybridMultilevel"/>
    <w:tmpl w:val="52B0B0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E3A1D04"/>
    <w:multiLevelType w:val="hybridMultilevel"/>
    <w:tmpl w:val="C75C96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C4147C0"/>
    <w:multiLevelType w:val="hybridMultilevel"/>
    <w:tmpl w:val="7FB81D2A"/>
    <w:lvl w:ilvl="0" w:tplc="487AF67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5AE5BCA"/>
    <w:multiLevelType w:val="hybridMultilevel"/>
    <w:tmpl w:val="ACBAD3CC"/>
    <w:lvl w:ilvl="0" w:tplc="529EF6F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68826895">
    <w:abstractNumId w:val="5"/>
  </w:num>
  <w:num w:numId="2" w16cid:durableId="876890745">
    <w:abstractNumId w:val="6"/>
  </w:num>
  <w:num w:numId="3" w16cid:durableId="1514225169">
    <w:abstractNumId w:val="11"/>
  </w:num>
  <w:num w:numId="4" w16cid:durableId="1937909168">
    <w:abstractNumId w:val="3"/>
  </w:num>
  <w:num w:numId="5" w16cid:durableId="1581133561">
    <w:abstractNumId w:val="12"/>
  </w:num>
  <w:num w:numId="6" w16cid:durableId="910820093">
    <w:abstractNumId w:val="10"/>
  </w:num>
  <w:num w:numId="7" w16cid:durableId="1691568418">
    <w:abstractNumId w:val="8"/>
  </w:num>
  <w:num w:numId="8" w16cid:durableId="1114011166">
    <w:abstractNumId w:val="2"/>
  </w:num>
  <w:num w:numId="9" w16cid:durableId="2115518768">
    <w:abstractNumId w:val="0"/>
  </w:num>
  <w:num w:numId="10" w16cid:durableId="950548749">
    <w:abstractNumId w:val="7"/>
  </w:num>
  <w:num w:numId="11" w16cid:durableId="1894807668">
    <w:abstractNumId w:val="4"/>
  </w:num>
  <w:num w:numId="12" w16cid:durableId="807167627">
    <w:abstractNumId w:val="1"/>
  </w:num>
  <w:num w:numId="13" w16cid:durableId="55169152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0C"/>
    <w:rsid w:val="0000394F"/>
    <w:rsid w:val="00031B20"/>
    <w:rsid w:val="00034AE7"/>
    <w:rsid w:val="00042173"/>
    <w:rsid w:val="00047657"/>
    <w:rsid w:val="00047A07"/>
    <w:rsid w:val="00067F9C"/>
    <w:rsid w:val="00073720"/>
    <w:rsid w:val="00091ED2"/>
    <w:rsid w:val="00095257"/>
    <w:rsid w:val="000D2E73"/>
    <w:rsid w:val="000E72E3"/>
    <w:rsid w:val="00137C71"/>
    <w:rsid w:val="00153640"/>
    <w:rsid w:val="001C4182"/>
    <w:rsid w:val="001E1538"/>
    <w:rsid w:val="0020067A"/>
    <w:rsid w:val="00202B6C"/>
    <w:rsid w:val="002149DD"/>
    <w:rsid w:val="00235752"/>
    <w:rsid w:val="00247ADD"/>
    <w:rsid w:val="002630BC"/>
    <w:rsid w:val="002728D1"/>
    <w:rsid w:val="0027455D"/>
    <w:rsid w:val="002747EB"/>
    <w:rsid w:val="00286C3F"/>
    <w:rsid w:val="002916BB"/>
    <w:rsid w:val="002D398B"/>
    <w:rsid w:val="00321AFF"/>
    <w:rsid w:val="00337455"/>
    <w:rsid w:val="00344EA7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967DA"/>
    <w:rsid w:val="004F5DDE"/>
    <w:rsid w:val="00514ECC"/>
    <w:rsid w:val="00515B75"/>
    <w:rsid w:val="00522894"/>
    <w:rsid w:val="0053185E"/>
    <w:rsid w:val="00536A6E"/>
    <w:rsid w:val="005502C1"/>
    <w:rsid w:val="0055256E"/>
    <w:rsid w:val="00553A76"/>
    <w:rsid w:val="005574FB"/>
    <w:rsid w:val="00565ED5"/>
    <w:rsid w:val="00570DCC"/>
    <w:rsid w:val="00575947"/>
    <w:rsid w:val="005A2DDF"/>
    <w:rsid w:val="005D1E6E"/>
    <w:rsid w:val="005D3D7E"/>
    <w:rsid w:val="005F17E3"/>
    <w:rsid w:val="00616DBB"/>
    <w:rsid w:val="0063724F"/>
    <w:rsid w:val="006463FD"/>
    <w:rsid w:val="006922BB"/>
    <w:rsid w:val="006B6492"/>
    <w:rsid w:val="006D631B"/>
    <w:rsid w:val="0072722E"/>
    <w:rsid w:val="00736B9E"/>
    <w:rsid w:val="0074271E"/>
    <w:rsid w:val="00761B88"/>
    <w:rsid w:val="007A19A0"/>
    <w:rsid w:val="007A4EB4"/>
    <w:rsid w:val="007B2024"/>
    <w:rsid w:val="007B4611"/>
    <w:rsid w:val="007F03AD"/>
    <w:rsid w:val="007F1C85"/>
    <w:rsid w:val="00823D9E"/>
    <w:rsid w:val="00841602"/>
    <w:rsid w:val="0085706C"/>
    <w:rsid w:val="008623F8"/>
    <w:rsid w:val="00866E0B"/>
    <w:rsid w:val="00867305"/>
    <w:rsid w:val="008D4FC6"/>
    <w:rsid w:val="008F0BEB"/>
    <w:rsid w:val="009210B4"/>
    <w:rsid w:val="0092513B"/>
    <w:rsid w:val="00932420"/>
    <w:rsid w:val="00940D84"/>
    <w:rsid w:val="0094433C"/>
    <w:rsid w:val="00952EB5"/>
    <w:rsid w:val="0096799D"/>
    <w:rsid w:val="00975A64"/>
    <w:rsid w:val="00984D8E"/>
    <w:rsid w:val="009B36B6"/>
    <w:rsid w:val="009B798C"/>
    <w:rsid w:val="009C344E"/>
    <w:rsid w:val="009D04DC"/>
    <w:rsid w:val="009E4E7F"/>
    <w:rsid w:val="00A009F2"/>
    <w:rsid w:val="00A27FE4"/>
    <w:rsid w:val="00A27FF0"/>
    <w:rsid w:val="00A33B47"/>
    <w:rsid w:val="00A664FD"/>
    <w:rsid w:val="00A81F0C"/>
    <w:rsid w:val="00AC3E16"/>
    <w:rsid w:val="00AD09EA"/>
    <w:rsid w:val="00B12983"/>
    <w:rsid w:val="00B17D06"/>
    <w:rsid w:val="00B5694F"/>
    <w:rsid w:val="00B67370"/>
    <w:rsid w:val="00B70C73"/>
    <w:rsid w:val="00B85C7A"/>
    <w:rsid w:val="00B9705B"/>
    <w:rsid w:val="00BB320F"/>
    <w:rsid w:val="00BB560B"/>
    <w:rsid w:val="00BF10BB"/>
    <w:rsid w:val="00C31063"/>
    <w:rsid w:val="00C36B65"/>
    <w:rsid w:val="00C52915"/>
    <w:rsid w:val="00C536BD"/>
    <w:rsid w:val="00C639DA"/>
    <w:rsid w:val="00C80D0C"/>
    <w:rsid w:val="00C81631"/>
    <w:rsid w:val="00CB1019"/>
    <w:rsid w:val="00CD2EEE"/>
    <w:rsid w:val="00CD5C81"/>
    <w:rsid w:val="00CF5AA0"/>
    <w:rsid w:val="00D25985"/>
    <w:rsid w:val="00D46090"/>
    <w:rsid w:val="00D6354F"/>
    <w:rsid w:val="00D72825"/>
    <w:rsid w:val="00D93040"/>
    <w:rsid w:val="00D9766E"/>
    <w:rsid w:val="00DF58A0"/>
    <w:rsid w:val="00E0598A"/>
    <w:rsid w:val="00E060DA"/>
    <w:rsid w:val="00E1000C"/>
    <w:rsid w:val="00E2161D"/>
    <w:rsid w:val="00E34B7F"/>
    <w:rsid w:val="00E653E9"/>
    <w:rsid w:val="00E656B2"/>
    <w:rsid w:val="00EB238A"/>
    <w:rsid w:val="00F02DEA"/>
    <w:rsid w:val="00F439E4"/>
    <w:rsid w:val="00F50B07"/>
    <w:rsid w:val="00F6114B"/>
    <w:rsid w:val="00F7736F"/>
    <w:rsid w:val="00FA2C02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BA66556B-6DAA-4769-B39B-CF2463F3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6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6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gd">
    <w:name w:val="gd"/>
    <w:basedOn w:val="DefaultParagraphFont"/>
    <w:rsid w:val="00C81631"/>
  </w:style>
  <w:style w:type="character" w:customStyle="1" w:styleId="g3">
    <w:name w:val="g3"/>
    <w:basedOn w:val="DefaultParagraphFont"/>
    <w:rsid w:val="00C81631"/>
  </w:style>
  <w:style w:type="character" w:customStyle="1" w:styleId="hb">
    <w:name w:val="hb"/>
    <w:basedOn w:val="DefaultParagraphFont"/>
    <w:rsid w:val="00C81631"/>
  </w:style>
  <w:style w:type="character" w:customStyle="1" w:styleId="g2">
    <w:name w:val="g2"/>
    <w:basedOn w:val="DefaultParagraphFont"/>
    <w:rsid w:val="00C81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182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037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039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58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7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75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82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2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25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70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85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8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83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1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6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42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2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5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57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64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50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3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4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97396092251?pwd=N3ZyNTJ2QXVBZm9LeFd5WGlrcGFl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Zollitsch</dc:creator>
  <cp:keywords/>
  <dc:description/>
  <cp:lastModifiedBy>Brenda Zollitsch</cp:lastModifiedBy>
  <cp:revision>2</cp:revision>
  <cp:lastPrinted>2017-11-03T19:14:00Z</cp:lastPrinted>
  <dcterms:created xsi:type="dcterms:W3CDTF">2022-10-06T18:50:00Z</dcterms:created>
  <dcterms:modified xsi:type="dcterms:W3CDTF">2022-10-06T18:50:00Z</dcterms:modified>
</cp:coreProperties>
</file>