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21E7D" w14:textId="77777777" w:rsidR="009B798C" w:rsidRPr="00940D84" w:rsidRDefault="009B798C" w:rsidP="00E656B2">
      <w:pPr>
        <w:pStyle w:val="Title"/>
        <w:jc w:val="left"/>
        <w:rPr>
          <w:rFonts w:asciiTheme="majorHAnsi" w:hAnsiTheme="majorHAnsi" w:cs="Calibri"/>
        </w:rPr>
      </w:pPr>
    </w:p>
    <w:p w14:paraId="1F1B611C" w14:textId="77777777" w:rsidR="00C81631" w:rsidRDefault="00C81631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</w:p>
    <w:p w14:paraId="118C421D" w14:textId="02C372E5" w:rsidR="00E656B2" w:rsidRPr="00940D84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 xml:space="preserve">BASWG </w:t>
      </w:r>
      <w:r w:rsidR="00841602">
        <w:rPr>
          <w:rFonts w:ascii="Arial" w:hAnsi="Arial" w:cs="Arial"/>
          <w:b/>
          <w:bCs/>
          <w:color w:val="002060"/>
        </w:rPr>
        <w:t>Monthly</w:t>
      </w:r>
      <w:r w:rsidR="00736B9E">
        <w:rPr>
          <w:rFonts w:ascii="Arial" w:hAnsi="Arial" w:cs="Arial"/>
          <w:b/>
          <w:bCs/>
          <w:color w:val="002060"/>
        </w:rPr>
        <w:t xml:space="preserve"> </w:t>
      </w:r>
      <w:r w:rsidRPr="00940D84">
        <w:rPr>
          <w:rFonts w:ascii="Arial" w:hAnsi="Arial" w:cs="Arial"/>
          <w:b/>
          <w:bCs/>
          <w:color w:val="002060"/>
        </w:rPr>
        <w:t>Meeting</w:t>
      </w:r>
    </w:p>
    <w:p w14:paraId="4CD10A82" w14:textId="6B673B7D" w:rsidR="00E656B2" w:rsidRPr="00940D84" w:rsidRDefault="00321AFF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June 9</w:t>
      </w:r>
      <w:r w:rsidR="001C4182" w:rsidRPr="00940D84">
        <w:rPr>
          <w:rFonts w:ascii="Arial" w:hAnsi="Arial" w:cs="Arial"/>
          <w:color w:val="222222"/>
        </w:rPr>
        <w:t>, 202</w:t>
      </w:r>
      <w:r w:rsidR="00D46090">
        <w:rPr>
          <w:rFonts w:ascii="Arial" w:hAnsi="Arial" w:cs="Arial"/>
          <w:color w:val="222222"/>
        </w:rPr>
        <w:t>2</w:t>
      </w:r>
    </w:p>
    <w:p w14:paraId="527D811B" w14:textId="2EB4C6D4" w:rsidR="001C4182" w:rsidRPr="00940D84" w:rsidRDefault="00E656B2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940D84">
        <w:rPr>
          <w:rFonts w:ascii="Arial" w:hAnsi="Arial" w:cs="Arial"/>
          <w:color w:val="222222"/>
        </w:rPr>
        <w:t>9:00 am - 11:00 am</w:t>
      </w:r>
    </w:p>
    <w:p w14:paraId="2FCEF49C" w14:textId="6FE7F266" w:rsidR="00321AFF" w:rsidRDefault="00C81631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 xml:space="preserve">Meeting is Being Held </w:t>
      </w:r>
      <w:r w:rsidR="00321AFF" w:rsidRPr="00321AFF">
        <w:rPr>
          <w:rFonts w:ascii="Arial" w:hAnsi="Arial" w:cs="Arial"/>
          <w:b/>
          <w:bCs/>
          <w:color w:val="222222"/>
        </w:rPr>
        <w:t>In</w:t>
      </w:r>
      <w:r>
        <w:rPr>
          <w:rFonts w:ascii="Arial" w:hAnsi="Arial" w:cs="Arial"/>
          <w:b/>
          <w:bCs/>
          <w:color w:val="222222"/>
        </w:rPr>
        <w:t>-</w:t>
      </w:r>
      <w:r w:rsidR="00321AFF" w:rsidRPr="00C81631">
        <w:rPr>
          <w:rFonts w:ascii="Arial" w:hAnsi="Arial" w:cs="Arial"/>
          <w:b/>
          <w:bCs/>
          <w:color w:val="222222"/>
        </w:rPr>
        <w:t>Person at Orono Town Hall</w:t>
      </w:r>
      <w:r w:rsidR="00321AFF" w:rsidRPr="00321AFF">
        <w:rPr>
          <w:rFonts w:ascii="Arial" w:hAnsi="Arial" w:cs="Arial"/>
          <w:color w:val="222222"/>
        </w:rPr>
        <w:t xml:space="preserve"> </w:t>
      </w:r>
    </w:p>
    <w:p w14:paraId="7EB4CE12" w14:textId="4E848D89" w:rsidR="00A27FF0" w:rsidRDefault="00321AFF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With </w:t>
      </w:r>
      <w:r w:rsidR="00202B6C" w:rsidRPr="00321AFF">
        <w:rPr>
          <w:rFonts w:ascii="Arial" w:hAnsi="Arial" w:cs="Arial"/>
          <w:color w:val="222222"/>
        </w:rPr>
        <w:t>Zoom</w:t>
      </w:r>
      <w:r>
        <w:rPr>
          <w:rFonts w:ascii="Arial" w:hAnsi="Arial" w:cs="Arial"/>
          <w:color w:val="222222"/>
        </w:rPr>
        <w:t xml:space="preserve"> alternative for those who cannot attend in person</w:t>
      </w:r>
    </w:p>
    <w:p w14:paraId="21C8DE07" w14:textId="64CB5775" w:rsidR="00321AFF" w:rsidRPr="00321AFF" w:rsidRDefault="00C81631" w:rsidP="00C81631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Optional Zoom </w:t>
      </w:r>
      <w:r w:rsidR="00321AFF">
        <w:rPr>
          <w:rFonts w:ascii="Arial" w:hAnsi="Arial" w:cs="Arial"/>
          <w:color w:val="222222"/>
        </w:rPr>
        <w:t>Link</w:t>
      </w:r>
      <w:r>
        <w:rPr>
          <w:rFonts w:ascii="Arial" w:hAnsi="Arial" w:cs="Arial"/>
          <w:color w:val="222222"/>
        </w:rPr>
        <w:t xml:space="preserve">: </w:t>
      </w:r>
      <w:hyperlink r:id="rId7" w:tgtFrame="_blank" w:history="1">
        <w:r>
          <w:rPr>
            <w:rStyle w:val="Hyperlink"/>
            <w:rFonts w:ascii="Arial" w:hAnsi="Arial" w:cs="Arial"/>
            <w:color w:val="1155CC"/>
          </w:rPr>
          <w:t>https://us06web.zoom.us/j/87317415720</w:t>
        </w:r>
      </w:hyperlink>
    </w:p>
    <w:p w14:paraId="1E2C9687" w14:textId="3B81EF3B" w:rsidR="00736B9E" w:rsidRDefault="00736B9E" w:rsidP="00C81631">
      <w:pPr>
        <w:shd w:val="clear" w:color="auto" w:fill="FFFFFF"/>
        <w:jc w:val="center"/>
        <w:rPr>
          <w:rFonts w:ascii="Arial" w:hAnsi="Arial" w:cs="Arial"/>
          <w:color w:val="222222"/>
        </w:rPr>
      </w:pPr>
      <w:r w:rsidRPr="00C639DA">
        <w:rPr>
          <w:rFonts w:ascii="Arial" w:hAnsi="Arial" w:cs="Arial"/>
          <w:color w:val="222222"/>
        </w:rPr>
        <w:t xml:space="preserve">Meeting ID: </w:t>
      </w:r>
      <w:r w:rsidR="00C81631">
        <w:rPr>
          <w:rFonts w:ascii="Arial" w:hAnsi="Arial" w:cs="Arial"/>
          <w:color w:val="222222"/>
        </w:rPr>
        <w:t>873 1741 5720</w:t>
      </w:r>
      <w:r w:rsidR="00C81631">
        <w:rPr>
          <w:rFonts w:ascii="Arial" w:hAnsi="Arial" w:cs="Arial"/>
          <w:color w:val="222222"/>
        </w:rPr>
        <w:t>;</w:t>
      </w:r>
      <w:r w:rsidR="00565ED5" w:rsidRPr="00C639DA">
        <w:rPr>
          <w:rFonts w:ascii="Arial" w:hAnsi="Arial" w:cs="Arial"/>
          <w:color w:val="222222"/>
        </w:rPr>
        <w:t xml:space="preserve"> </w:t>
      </w:r>
      <w:r w:rsidRPr="00C639DA">
        <w:rPr>
          <w:rFonts w:ascii="Arial" w:hAnsi="Arial" w:cs="Arial"/>
          <w:color w:val="222222"/>
        </w:rPr>
        <w:t>Call-in</w:t>
      </w:r>
      <w:r w:rsidR="00321AFF">
        <w:rPr>
          <w:rFonts w:ascii="Arial" w:hAnsi="Arial" w:cs="Arial"/>
          <w:color w:val="222222"/>
        </w:rPr>
        <w:t xml:space="preserve"> #</w:t>
      </w:r>
      <w:r w:rsidRPr="00C639DA">
        <w:rPr>
          <w:rFonts w:ascii="Arial" w:hAnsi="Arial" w:cs="Arial"/>
          <w:color w:val="222222"/>
        </w:rPr>
        <w:t xml:space="preserve">: </w:t>
      </w:r>
      <w:r w:rsidR="00C81631">
        <w:rPr>
          <w:rFonts w:ascii="Arial" w:hAnsi="Arial" w:cs="Arial"/>
          <w:color w:val="222222"/>
        </w:rPr>
        <w:t>301 715 8592</w:t>
      </w:r>
    </w:p>
    <w:p w14:paraId="5AB58617" w14:textId="00E5F64E" w:rsidR="00C81631" w:rsidRDefault="00C81631" w:rsidP="00565ED5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</w:p>
    <w:p w14:paraId="7D3ABAAF" w14:textId="33CEBF34" w:rsidR="00E656B2" w:rsidRPr="00940D84" w:rsidRDefault="00E656B2" w:rsidP="00C81631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>AGENDA</w:t>
      </w:r>
    </w:p>
    <w:p w14:paraId="5D8B234E" w14:textId="77777777" w:rsidR="00E656B2" w:rsidRPr="00940D84" w:rsidRDefault="00E656B2" w:rsidP="00E656B2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664E076E" w14:textId="71FDB2F9" w:rsidR="001C4182" w:rsidRPr="00565ED5" w:rsidRDefault="001C4182" w:rsidP="001C4182">
      <w:pPr>
        <w:rPr>
          <w:rFonts w:ascii="Arial" w:hAnsi="Arial" w:cs="Arial"/>
        </w:rPr>
      </w:pPr>
      <w:r w:rsidRPr="00565ED5">
        <w:rPr>
          <w:rFonts w:ascii="Arial" w:hAnsi="Arial" w:cs="Arial"/>
        </w:rPr>
        <w:t xml:space="preserve">9:00 am </w:t>
      </w:r>
      <w:r w:rsidRPr="00565ED5">
        <w:rPr>
          <w:rFonts w:ascii="Arial" w:hAnsi="Arial" w:cs="Arial"/>
        </w:rPr>
        <w:tab/>
        <w:t>Welcome</w:t>
      </w:r>
      <w:r w:rsidR="00841602" w:rsidRPr="00565ED5">
        <w:rPr>
          <w:rFonts w:ascii="Arial" w:hAnsi="Arial" w:cs="Arial"/>
        </w:rPr>
        <w:t xml:space="preserve"> </w:t>
      </w:r>
      <w:r w:rsidRPr="00565ED5">
        <w:rPr>
          <w:rFonts w:ascii="Arial" w:hAnsi="Arial" w:cs="Arial"/>
        </w:rPr>
        <w:t>and Introductions - Rich May</w:t>
      </w:r>
    </w:p>
    <w:p w14:paraId="79957D37" w14:textId="77777777" w:rsidR="001C4182" w:rsidRPr="00565ED5" w:rsidRDefault="001C4182" w:rsidP="001C4182">
      <w:pPr>
        <w:rPr>
          <w:rFonts w:ascii="Arial" w:hAnsi="Arial" w:cs="Arial"/>
        </w:rPr>
      </w:pPr>
    </w:p>
    <w:p w14:paraId="4E95D7C9" w14:textId="7C8C4E08" w:rsidR="00BB560B" w:rsidRDefault="001C4182" w:rsidP="00841602">
      <w:pPr>
        <w:rPr>
          <w:rFonts w:ascii="Arial" w:hAnsi="Arial" w:cs="Arial"/>
        </w:rPr>
      </w:pPr>
      <w:r w:rsidRPr="00565ED5">
        <w:rPr>
          <w:rFonts w:ascii="Arial" w:hAnsi="Arial" w:cs="Arial"/>
        </w:rPr>
        <w:t>9:</w:t>
      </w:r>
      <w:r w:rsidR="00841602" w:rsidRPr="00565ED5">
        <w:rPr>
          <w:rFonts w:ascii="Arial" w:hAnsi="Arial" w:cs="Arial"/>
        </w:rPr>
        <w:t>10</w:t>
      </w:r>
      <w:r w:rsidRPr="00565ED5">
        <w:rPr>
          <w:rFonts w:ascii="Arial" w:hAnsi="Arial" w:cs="Arial"/>
        </w:rPr>
        <w:t xml:space="preserve"> am</w:t>
      </w:r>
      <w:r w:rsidRPr="00565ED5">
        <w:rPr>
          <w:rFonts w:ascii="Arial" w:hAnsi="Arial" w:cs="Arial"/>
        </w:rPr>
        <w:tab/>
      </w:r>
      <w:r w:rsidR="00841602" w:rsidRPr="00565ED5">
        <w:rPr>
          <w:rFonts w:ascii="Arial" w:hAnsi="Arial" w:cs="Arial"/>
        </w:rPr>
        <w:t xml:space="preserve">DEP Updates </w:t>
      </w:r>
    </w:p>
    <w:p w14:paraId="2D9A8151" w14:textId="77777777" w:rsidR="008F0BEB" w:rsidRDefault="008F0BEB" w:rsidP="00841602">
      <w:pPr>
        <w:rPr>
          <w:rFonts w:ascii="Arial" w:hAnsi="Arial" w:cs="Arial"/>
        </w:rPr>
      </w:pPr>
    </w:p>
    <w:p w14:paraId="19B8110A" w14:textId="6D1A661C" w:rsidR="00BB560B" w:rsidRPr="00565ED5" w:rsidRDefault="00BB560B" w:rsidP="00841602">
      <w:pPr>
        <w:rPr>
          <w:rFonts w:ascii="Arial" w:hAnsi="Arial" w:cs="Arial"/>
        </w:rPr>
      </w:pPr>
      <w:r>
        <w:rPr>
          <w:rFonts w:ascii="Arial" w:hAnsi="Arial" w:cs="Arial"/>
        </w:rPr>
        <w:t>9:20 am</w:t>
      </w:r>
      <w:r>
        <w:rPr>
          <w:rFonts w:ascii="Arial" w:hAnsi="Arial" w:cs="Arial"/>
        </w:rPr>
        <w:tab/>
        <w:t>Ordinance Development Update</w:t>
      </w:r>
    </w:p>
    <w:p w14:paraId="24C617AF" w14:textId="77777777" w:rsidR="00D46090" w:rsidRPr="00565ED5" w:rsidRDefault="00D46090" w:rsidP="00D46090">
      <w:pPr>
        <w:rPr>
          <w:rFonts w:ascii="Arial" w:hAnsi="Arial" w:cs="Arial"/>
        </w:rPr>
      </w:pPr>
    </w:p>
    <w:p w14:paraId="23144C54" w14:textId="2439668D" w:rsidR="008F0BEB" w:rsidRDefault="009210B4" w:rsidP="008F0BEB">
      <w:pPr>
        <w:rPr>
          <w:rFonts w:ascii="Arial" w:hAnsi="Arial" w:cs="Arial"/>
        </w:rPr>
      </w:pPr>
      <w:r w:rsidRPr="00565ED5">
        <w:rPr>
          <w:rFonts w:ascii="Arial" w:hAnsi="Arial" w:cs="Arial"/>
        </w:rPr>
        <w:t>9:</w:t>
      </w:r>
      <w:r w:rsidR="00BB560B">
        <w:rPr>
          <w:rFonts w:ascii="Arial" w:hAnsi="Arial" w:cs="Arial"/>
        </w:rPr>
        <w:t>3</w:t>
      </w:r>
      <w:r w:rsidR="00D46090" w:rsidRPr="00565ED5">
        <w:rPr>
          <w:rFonts w:ascii="Arial" w:hAnsi="Arial" w:cs="Arial"/>
        </w:rPr>
        <w:t>0</w:t>
      </w:r>
      <w:r w:rsidR="001C4182" w:rsidRPr="00565ED5">
        <w:rPr>
          <w:rFonts w:ascii="Arial" w:hAnsi="Arial" w:cs="Arial"/>
        </w:rPr>
        <w:t xml:space="preserve"> am</w:t>
      </w:r>
      <w:r w:rsidR="001C4182" w:rsidRPr="00565ED5">
        <w:rPr>
          <w:rFonts w:ascii="Arial" w:hAnsi="Arial" w:cs="Arial"/>
        </w:rPr>
        <w:tab/>
      </w:r>
      <w:r w:rsidR="008F0BEB">
        <w:rPr>
          <w:rFonts w:ascii="Arial" w:hAnsi="Arial" w:cs="Arial"/>
        </w:rPr>
        <w:t>Planning for Regional Trainings – Phil Ruck and Others</w:t>
      </w:r>
    </w:p>
    <w:p w14:paraId="491FE566" w14:textId="2737AA0A" w:rsidR="00C81631" w:rsidRPr="00C81631" w:rsidRDefault="00C81631" w:rsidP="00C81631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81631">
        <w:rPr>
          <w:rFonts w:ascii="Arial" w:hAnsi="Arial" w:cs="Arial"/>
          <w:sz w:val="24"/>
          <w:szCs w:val="24"/>
        </w:rPr>
        <w:t>Stormwater 101</w:t>
      </w:r>
    </w:p>
    <w:p w14:paraId="3DA8A1FB" w14:textId="1BC84E5C" w:rsidR="00FA2C02" w:rsidRPr="00C81631" w:rsidRDefault="00C81631" w:rsidP="008F0BEB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81631">
        <w:rPr>
          <w:rFonts w:ascii="Arial" w:hAnsi="Arial" w:cs="Arial"/>
          <w:color w:val="222222"/>
          <w:sz w:val="24"/>
          <w:szCs w:val="24"/>
          <w:shd w:val="clear" w:color="auto" w:fill="FFFFFF"/>
        </w:rPr>
        <w:t>E</w:t>
      </w:r>
      <w:r w:rsidRPr="00C8163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rosion and </w:t>
      </w:r>
      <w:r w:rsidRPr="00C81631">
        <w:rPr>
          <w:rFonts w:ascii="Arial" w:hAnsi="Arial" w:cs="Arial"/>
          <w:color w:val="222222"/>
          <w:sz w:val="24"/>
          <w:szCs w:val="24"/>
          <w:shd w:val="clear" w:color="auto" w:fill="FFFFFF"/>
        </w:rPr>
        <w:t>S</w:t>
      </w:r>
      <w:r w:rsidRPr="00C8163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ediment </w:t>
      </w:r>
      <w:r w:rsidRPr="00C81631">
        <w:rPr>
          <w:rFonts w:ascii="Arial" w:hAnsi="Arial" w:cs="Arial"/>
          <w:color w:val="222222"/>
          <w:sz w:val="24"/>
          <w:szCs w:val="24"/>
          <w:shd w:val="clear" w:color="auto" w:fill="FFFFFF"/>
        </w:rPr>
        <w:t>Co</w:t>
      </w:r>
      <w:r w:rsidRPr="00C8163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ntrol </w:t>
      </w:r>
      <w:r w:rsidRPr="00C81631">
        <w:rPr>
          <w:rFonts w:ascii="Arial" w:hAnsi="Arial" w:cs="Arial"/>
          <w:color w:val="222222"/>
          <w:sz w:val="24"/>
          <w:szCs w:val="24"/>
          <w:shd w:val="clear" w:color="auto" w:fill="FFFFFF"/>
        </w:rPr>
        <w:t>T</w:t>
      </w:r>
      <w:r w:rsidRPr="00C81631">
        <w:rPr>
          <w:rFonts w:ascii="Arial" w:hAnsi="Arial" w:cs="Arial"/>
          <w:color w:val="222222"/>
          <w:sz w:val="24"/>
          <w:szCs w:val="24"/>
          <w:shd w:val="clear" w:color="auto" w:fill="FFFFFF"/>
        </w:rPr>
        <w:t>raining for MS4s</w:t>
      </w:r>
    </w:p>
    <w:p w14:paraId="5BFCF68F" w14:textId="23DCB80A" w:rsidR="00FA2C02" w:rsidRPr="00FA2C02" w:rsidRDefault="00FA2C02" w:rsidP="00FA2C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10:00 am </w:t>
      </w:r>
      <w:r>
        <w:rPr>
          <w:rFonts w:ascii="Arial" w:hAnsi="Arial" w:cs="Arial"/>
        </w:rPr>
        <w:tab/>
        <w:t xml:space="preserve">University of Maine </w:t>
      </w:r>
      <w:r w:rsidRPr="00FA2C02">
        <w:rPr>
          <w:rFonts w:ascii="Arial" w:hAnsi="Arial" w:cs="Arial"/>
        </w:rPr>
        <w:t xml:space="preserve">Microplastics </w:t>
      </w:r>
      <w:r>
        <w:rPr>
          <w:rFonts w:ascii="Arial" w:hAnsi="Arial" w:cs="Arial"/>
        </w:rPr>
        <w:t>Project</w:t>
      </w:r>
      <w:r w:rsidR="0096799D">
        <w:rPr>
          <w:rFonts w:ascii="Arial" w:hAnsi="Arial" w:cs="Arial"/>
        </w:rPr>
        <w:t xml:space="preserve"> Involvement Overview</w:t>
      </w:r>
    </w:p>
    <w:p w14:paraId="1A155E53" w14:textId="7AEC179A" w:rsidR="008F0BEB" w:rsidRPr="00565ED5" w:rsidRDefault="008F0BEB" w:rsidP="008F0BEB">
      <w:pPr>
        <w:rPr>
          <w:rFonts w:ascii="Arial" w:hAnsi="Arial" w:cs="Arial"/>
        </w:rPr>
      </w:pPr>
    </w:p>
    <w:p w14:paraId="3333C3EA" w14:textId="001F3770" w:rsidR="00FA2C02" w:rsidRPr="002149DD" w:rsidRDefault="00BB560B" w:rsidP="00FA2C02">
      <w:pPr>
        <w:rPr>
          <w:rFonts w:ascii="Arial" w:hAnsi="Arial" w:cs="Arial"/>
        </w:rPr>
      </w:pPr>
      <w:r w:rsidRPr="002149DD">
        <w:rPr>
          <w:rFonts w:ascii="Arial" w:hAnsi="Arial" w:cs="Arial"/>
        </w:rPr>
        <w:t>10:</w:t>
      </w:r>
      <w:r w:rsidR="00FA2C02" w:rsidRPr="002149DD">
        <w:rPr>
          <w:rFonts w:ascii="Arial" w:hAnsi="Arial" w:cs="Arial"/>
        </w:rPr>
        <w:t>10</w:t>
      </w:r>
      <w:r w:rsidR="00841602" w:rsidRPr="002149DD">
        <w:rPr>
          <w:rFonts w:ascii="Arial" w:hAnsi="Arial" w:cs="Arial"/>
        </w:rPr>
        <w:t xml:space="preserve"> am </w:t>
      </w:r>
      <w:r w:rsidR="00841602" w:rsidRPr="002149DD">
        <w:rPr>
          <w:rFonts w:ascii="Arial" w:hAnsi="Arial" w:cs="Arial"/>
        </w:rPr>
        <w:tab/>
      </w:r>
      <w:r w:rsidR="00FA2C02" w:rsidRPr="002149DD">
        <w:rPr>
          <w:rFonts w:ascii="Arial" w:hAnsi="Arial" w:cs="Arial"/>
        </w:rPr>
        <w:t xml:space="preserve">Education and Outreach </w:t>
      </w:r>
    </w:p>
    <w:p w14:paraId="63EFA872" w14:textId="66D91716" w:rsidR="00FA2C02" w:rsidRPr="002149DD" w:rsidRDefault="00FA2C02" w:rsidP="00FA2C02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149DD">
        <w:rPr>
          <w:rFonts w:ascii="Arial" w:hAnsi="Arial" w:cs="Arial"/>
          <w:sz w:val="24"/>
          <w:szCs w:val="24"/>
        </w:rPr>
        <w:t>Pulse Updates</w:t>
      </w:r>
    </w:p>
    <w:p w14:paraId="50F308D6" w14:textId="77777777" w:rsidR="0096799D" w:rsidRPr="002149DD" w:rsidRDefault="0096799D" w:rsidP="0096799D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149DD">
        <w:rPr>
          <w:rFonts w:ascii="Arial" w:hAnsi="Arial" w:cs="Arial"/>
          <w:sz w:val="24"/>
          <w:szCs w:val="24"/>
        </w:rPr>
        <w:t>Street and Stream Clean-up Updates</w:t>
      </w:r>
    </w:p>
    <w:p w14:paraId="16A6E9C3" w14:textId="012F9F4B" w:rsidR="0096799D" w:rsidRPr="002149DD" w:rsidRDefault="0096799D" w:rsidP="0096799D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149DD">
        <w:rPr>
          <w:rFonts w:ascii="Arial" w:hAnsi="Arial" w:cs="Arial"/>
          <w:sz w:val="24"/>
          <w:szCs w:val="24"/>
        </w:rPr>
        <w:t>Review/approval of any new Pulse materials/ideas</w:t>
      </w:r>
    </w:p>
    <w:p w14:paraId="31578EFE" w14:textId="40A7CDC6" w:rsidR="00FA2C02" w:rsidRPr="002149DD" w:rsidRDefault="00FA2C02" w:rsidP="00FA2C02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149DD">
        <w:rPr>
          <w:rFonts w:ascii="Arial" w:hAnsi="Arial" w:cs="Arial"/>
          <w:sz w:val="24"/>
          <w:szCs w:val="24"/>
        </w:rPr>
        <w:t xml:space="preserve">Plans for </w:t>
      </w:r>
      <w:r w:rsidR="0096799D" w:rsidRPr="002149DD">
        <w:rPr>
          <w:rFonts w:ascii="Arial" w:hAnsi="Arial" w:cs="Arial"/>
          <w:sz w:val="24"/>
          <w:szCs w:val="24"/>
        </w:rPr>
        <w:t xml:space="preserve">PY1 </w:t>
      </w:r>
      <w:r w:rsidRPr="002149DD">
        <w:rPr>
          <w:rFonts w:ascii="Arial" w:hAnsi="Arial" w:cs="Arial"/>
          <w:sz w:val="24"/>
          <w:szCs w:val="24"/>
        </w:rPr>
        <w:t>baseline survey</w:t>
      </w:r>
    </w:p>
    <w:p w14:paraId="00F84753" w14:textId="4FFE3D22" w:rsidR="0096799D" w:rsidRPr="002149DD" w:rsidRDefault="0096799D" w:rsidP="0096799D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149DD">
        <w:rPr>
          <w:rFonts w:ascii="Arial" w:hAnsi="Arial" w:cs="Arial"/>
          <w:sz w:val="24"/>
          <w:szCs w:val="24"/>
        </w:rPr>
        <w:t xml:space="preserve">Review of Upcoming Work for PY1 Compliance </w:t>
      </w:r>
      <w:r w:rsidR="002149DD" w:rsidRPr="002149DD">
        <w:rPr>
          <w:rFonts w:ascii="Arial" w:hAnsi="Arial" w:cs="Arial"/>
          <w:sz w:val="24"/>
          <w:szCs w:val="24"/>
        </w:rPr>
        <w:t xml:space="preserve">with Permit </w:t>
      </w:r>
      <w:r w:rsidRPr="002149DD">
        <w:rPr>
          <w:rFonts w:ascii="Arial" w:hAnsi="Arial" w:cs="Arial"/>
          <w:sz w:val="24"/>
          <w:szCs w:val="24"/>
        </w:rPr>
        <w:t>Activities for Winter Maintenance Managers</w:t>
      </w:r>
    </w:p>
    <w:p w14:paraId="4FD4F43F" w14:textId="77777777" w:rsidR="0096799D" w:rsidRPr="002149DD" w:rsidRDefault="0096799D" w:rsidP="0096799D">
      <w:pPr>
        <w:pStyle w:val="ListParagraph"/>
        <w:numPr>
          <w:ilvl w:val="2"/>
          <w:numId w:val="6"/>
        </w:numPr>
        <w:spacing w:after="0" w:line="240" w:lineRule="auto"/>
        <w:ind w:left="2520"/>
        <w:contextualSpacing w:val="0"/>
        <w:rPr>
          <w:rFonts w:ascii="Arial" w:eastAsia="Times New Roman" w:hAnsi="Arial" w:cs="Arial"/>
          <w:sz w:val="24"/>
          <w:szCs w:val="24"/>
        </w:rPr>
      </w:pPr>
      <w:r w:rsidRPr="002149DD">
        <w:rPr>
          <w:rFonts w:ascii="Arial" w:eastAsia="Times New Roman" w:hAnsi="Arial" w:cs="Arial"/>
          <w:sz w:val="24"/>
          <w:szCs w:val="24"/>
        </w:rPr>
        <w:t>Training on winter maintenance BMPs (timing, trainers, location)</w:t>
      </w:r>
    </w:p>
    <w:p w14:paraId="37AAFE76" w14:textId="77777777" w:rsidR="0096799D" w:rsidRPr="002149DD" w:rsidRDefault="0096799D" w:rsidP="0096799D">
      <w:pPr>
        <w:pStyle w:val="ListParagraph"/>
        <w:numPr>
          <w:ilvl w:val="2"/>
          <w:numId w:val="6"/>
        </w:numPr>
        <w:spacing w:after="0" w:line="240" w:lineRule="auto"/>
        <w:ind w:left="2520"/>
        <w:contextualSpacing w:val="0"/>
        <w:rPr>
          <w:rFonts w:ascii="Arial" w:eastAsia="Times New Roman" w:hAnsi="Arial" w:cs="Arial"/>
          <w:sz w:val="24"/>
          <w:szCs w:val="24"/>
        </w:rPr>
      </w:pPr>
      <w:r w:rsidRPr="002149DD">
        <w:rPr>
          <w:rFonts w:ascii="Arial" w:eastAsia="Times New Roman" w:hAnsi="Arial" w:cs="Arial"/>
          <w:sz w:val="24"/>
          <w:szCs w:val="24"/>
        </w:rPr>
        <w:t>P</w:t>
      </w:r>
      <w:r w:rsidRPr="002149DD">
        <w:rPr>
          <w:rFonts w:ascii="Arial" w:hAnsi="Arial" w:cs="Arial"/>
          <w:sz w:val="24"/>
          <w:szCs w:val="24"/>
        </w:rPr>
        <w:t xml:space="preserve">re-training survey for each MS4 to capture baseline </w:t>
      </w:r>
    </w:p>
    <w:p w14:paraId="35F0D78C" w14:textId="77777777" w:rsidR="0096799D" w:rsidRPr="002149DD" w:rsidRDefault="0096799D" w:rsidP="0096799D">
      <w:pPr>
        <w:pStyle w:val="ListParagraph"/>
        <w:numPr>
          <w:ilvl w:val="2"/>
          <w:numId w:val="6"/>
        </w:numPr>
        <w:spacing w:after="0" w:line="240" w:lineRule="auto"/>
        <w:ind w:left="2520"/>
        <w:contextualSpacing w:val="0"/>
        <w:rPr>
          <w:rFonts w:ascii="Arial" w:eastAsia="Times New Roman" w:hAnsi="Arial" w:cs="Arial"/>
          <w:sz w:val="24"/>
          <w:szCs w:val="24"/>
        </w:rPr>
      </w:pPr>
      <w:r w:rsidRPr="002149DD">
        <w:rPr>
          <w:rFonts w:ascii="Arial" w:eastAsia="Times New Roman" w:hAnsi="Arial" w:cs="Arial"/>
          <w:sz w:val="24"/>
          <w:szCs w:val="24"/>
        </w:rPr>
        <w:t>Chloride Tracking Tool (CTT) and guidance</w:t>
      </w:r>
    </w:p>
    <w:p w14:paraId="7389F82A" w14:textId="77777777" w:rsidR="0096799D" w:rsidRPr="002149DD" w:rsidRDefault="0096799D" w:rsidP="0096799D">
      <w:pPr>
        <w:pStyle w:val="ListParagraph"/>
        <w:numPr>
          <w:ilvl w:val="2"/>
          <w:numId w:val="6"/>
        </w:numPr>
        <w:spacing w:after="0" w:line="240" w:lineRule="auto"/>
        <w:ind w:left="2520"/>
        <w:contextualSpacing w:val="0"/>
        <w:rPr>
          <w:rFonts w:ascii="Arial" w:eastAsia="Times New Roman" w:hAnsi="Arial" w:cs="Arial"/>
          <w:sz w:val="24"/>
          <w:szCs w:val="24"/>
        </w:rPr>
      </w:pPr>
      <w:r w:rsidRPr="002149DD">
        <w:rPr>
          <w:rFonts w:ascii="Arial" w:eastAsia="Times New Roman" w:hAnsi="Arial" w:cs="Arial"/>
          <w:sz w:val="24"/>
          <w:szCs w:val="24"/>
        </w:rPr>
        <w:t>Winter maintenance managers meeting (Spring 2023)</w:t>
      </w:r>
    </w:p>
    <w:p w14:paraId="18878936" w14:textId="77777777" w:rsidR="00565ED5" w:rsidRPr="002149DD" w:rsidRDefault="00565ED5" w:rsidP="0096799D">
      <w:pPr>
        <w:rPr>
          <w:rFonts w:ascii="Arial" w:hAnsi="Arial" w:cs="Arial"/>
        </w:rPr>
      </w:pPr>
    </w:p>
    <w:p w14:paraId="1A4A62AC" w14:textId="7EF8A7D9" w:rsidR="00E656B2" w:rsidRPr="004967DA" w:rsidRDefault="00D46090" w:rsidP="00BB560B">
      <w:pPr>
        <w:rPr>
          <w:rFonts w:ascii="Arial" w:hAnsi="Arial" w:cs="Arial"/>
        </w:rPr>
      </w:pPr>
      <w:r w:rsidRPr="004967DA">
        <w:rPr>
          <w:rFonts w:ascii="Arial" w:hAnsi="Arial" w:cs="Arial"/>
        </w:rPr>
        <w:t xml:space="preserve">11:00 am </w:t>
      </w:r>
      <w:r w:rsidRPr="004967DA">
        <w:rPr>
          <w:rFonts w:ascii="Arial" w:hAnsi="Arial" w:cs="Arial"/>
        </w:rPr>
        <w:tab/>
        <w:t>Meeting Ends</w:t>
      </w:r>
    </w:p>
    <w:sectPr w:rsidR="00E656B2" w:rsidRPr="004967DA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B7C38" w14:textId="77777777" w:rsidR="00337455" w:rsidRDefault="00337455">
      <w:r>
        <w:separator/>
      </w:r>
    </w:p>
  </w:endnote>
  <w:endnote w:type="continuationSeparator" w:id="0">
    <w:p w14:paraId="438BAA21" w14:textId="77777777" w:rsidR="00337455" w:rsidRDefault="00337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487AB" w14:textId="77777777" w:rsidR="00337455" w:rsidRDefault="00337455">
      <w:r>
        <w:separator/>
      </w:r>
    </w:p>
  </w:footnote>
  <w:footnote w:type="continuationSeparator" w:id="0">
    <w:p w14:paraId="5C3B5114" w14:textId="77777777" w:rsidR="00337455" w:rsidRDefault="00337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B3511"/>
    <w:multiLevelType w:val="hybridMultilevel"/>
    <w:tmpl w:val="0B9A7D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8C36941"/>
    <w:multiLevelType w:val="hybridMultilevel"/>
    <w:tmpl w:val="7F9C1A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85C4026"/>
    <w:multiLevelType w:val="hybridMultilevel"/>
    <w:tmpl w:val="8AE639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B5D3944"/>
    <w:multiLevelType w:val="hybridMultilevel"/>
    <w:tmpl w:val="52B0B0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E3A1D04"/>
    <w:multiLevelType w:val="hybridMultilevel"/>
    <w:tmpl w:val="C75C96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5AE5BCA"/>
    <w:multiLevelType w:val="hybridMultilevel"/>
    <w:tmpl w:val="ACBAD3CC"/>
    <w:lvl w:ilvl="0" w:tplc="529EF6F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668826895">
    <w:abstractNumId w:val="4"/>
  </w:num>
  <w:num w:numId="2" w16cid:durableId="876890745">
    <w:abstractNumId w:val="5"/>
  </w:num>
  <w:num w:numId="3" w16cid:durableId="1514225169">
    <w:abstractNumId w:val="9"/>
  </w:num>
  <w:num w:numId="4" w16cid:durableId="1937909168">
    <w:abstractNumId w:val="2"/>
  </w:num>
  <w:num w:numId="5" w16cid:durableId="1581133561">
    <w:abstractNumId w:val="10"/>
  </w:num>
  <w:num w:numId="6" w16cid:durableId="910820093">
    <w:abstractNumId w:val="8"/>
  </w:num>
  <w:num w:numId="7" w16cid:durableId="1691568418">
    <w:abstractNumId w:val="7"/>
  </w:num>
  <w:num w:numId="8" w16cid:durableId="1114011166">
    <w:abstractNumId w:val="1"/>
  </w:num>
  <w:num w:numId="9" w16cid:durableId="2115518768">
    <w:abstractNumId w:val="0"/>
  </w:num>
  <w:num w:numId="10" w16cid:durableId="950548749">
    <w:abstractNumId w:val="6"/>
  </w:num>
  <w:num w:numId="11" w16cid:durableId="189480766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F0C"/>
    <w:rsid w:val="00031B20"/>
    <w:rsid w:val="00034AE7"/>
    <w:rsid w:val="00042173"/>
    <w:rsid w:val="00047657"/>
    <w:rsid w:val="00067F9C"/>
    <w:rsid w:val="00073720"/>
    <w:rsid w:val="00091ED2"/>
    <w:rsid w:val="00095257"/>
    <w:rsid w:val="000D2E73"/>
    <w:rsid w:val="000E72E3"/>
    <w:rsid w:val="00137C71"/>
    <w:rsid w:val="00153640"/>
    <w:rsid w:val="001C4182"/>
    <w:rsid w:val="001E1538"/>
    <w:rsid w:val="0020067A"/>
    <w:rsid w:val="00202B6C"/>
    <w:rsid w:val="002149DD"/>
    <w:rsid w:val="00235752"/>
    <w:rsid w:val="00247ADD"/>
    <w:rsid w:val="002630BC"/>
    <w:rsid w:val="002728D1"/>
    <w:rsid w:val="0027455D"/>
    <w:rsid w:val="00286C3F"/>
    <w:rsid w:val="002916BB"/>
    <w:rsid w:val="002D398B"/>
    <w:rsid w:val="00321AFF"/>
    <w:rsid w:val="00337455"/>
    <w:rsid w:val="00344EA7"/>
    <w:rsid w:val="0036084D"/>
    <w:rsid w:val="00362FAA"/>
    <w:rsid w:val="0037418F"/>
    <w:rsid w:val="00387A9A"/>
    <w:rsid w:val="0039145E"/>
    <w:rsid w:val="003B20CF"/>
    <w:rsid w:val="003C12A5"/>
    <w:rsid w:val="003C382B"/>
    <w:rsid w:val="00445F1E"/>
    <w:rsid w:val="00451C73"/>
    <w:rsid w:val="004967DA"/>
    <w:rsid w:val="004F5DDE"/>
    <w:rsid w:val="00514ECC"/>
    <w:rsid w:val="00515B75"/>
    <w:rsid w:val="00522894"/>
    <w:rsid w:val="00536A6E"/>
    <w:rsid w:val="005502C1"/>
    <w:rsid w:val="005574FB"/>
    <w:rsid w:val="00565ED5"/>
    <w:rsid w:val="00570DCC"/>
    <w:rsid w:val="00575947"/>
    <w:rsid w:val="005A2DDF"/>
    <w:rsid w:val="005D1E6E"/>
    <w:rsid w:val="005D3D7E"/>
    <w:rsid w:val="00616DBB"/>
    <w:rsid w:val="0063724F"/>
    <w:rsid w:val="006463FD"/>
    <w:rsid w:val="006922BB"/>
    <w:rsid w:val="006B6492"/>
    <w:rsid w:val="006D631B"/>
    <w:rsid w:val="0072722E"/>
    <w:rsid w:val="00736B9E"/>
    <w:rsid w:val="0074271E"/>
    <w:rsid w:val="00761B88"/>
    <w:rsid w:val="007A4EB4"/>
    <w:rsid w:val="007B2024"/>
    <w:rsid w:val="007B4611"/>
    <w:rsid w:val="007F03AD"/>
    <w:rsid w:val="007F1C85"/>
    <w:rsid w:val="00823D9E"/>
    <w:rsid w:val="00841602"/>
    <w:rsid w:val="0085706C"/>
    <w:rsid w:val="008623F8"/>
    <w:rsid w:val="00866E0B"/>
    <w:rsid w:val="00867305"/>
    <w:rsid w:val="008D4FC6"/>
    <w:rsid w:val="008F0BEB"/>
    <w:rsid w:val="009210B4"/>
    <w:rsid w:val="0092513B"/>
    <w:rsid w:val="00932420"/>
    <w:rsid w:val="00940D84"/>
    <w:rsid w:val="00952EB5"/>
    <w:rsid w:val="0096799D"/>
    <w:rsid w:val="00984D8E"/>
    <w:rsid w:val="009B36B6"/>
    <w:rsid w:val="009B798C"/>
    <w:rsid w:val="009C344E"/>
    <w:rsid w:val="009D04DC"/>
    <w:rsid w:val="009E4E7F"/>
    <w:rsid w:val="00A009F2"/>
    <w:rsid w:val="00A27FE4"/>
    <w:rsid w:val="00A27FF0"/>
    <w:rsid w:val="00A33B47"/>
    <w:rsid w:val="00A664FD"/>
    <w:rsid w:val="00A81F0C"/>
    <w:rsid w:val="00AC3E16"/>
    <w:rsid w:val="00AD09EA"/>
    <w:rsid w:val="00B12983"/>
    <w:rsid w:val="00B17D06"/>
    <w:rsid w:val="00B5694F"/>
    <w:rsid w:val="00B67370"/>
    <w:rsid w:val="00B85C7A"/>
    <w:rsid w:val="00B9705B"/>
    <w:rsid w:val="00BB320F"/>
    <w:rsid w:val="00BB560B"/>
    <w:rsid w:val="00BF10BB"/>
    <w:rsid w:val="00C31063"/>
    <w:rsid w:val="00C36B65"/>
    <w:rsid w:val="00C536BD"/>
    <w:rsid w:val="00C639DA"/>
    <w:rsid w:val="00C80D0C"/>
    <w:rsid w:val="00C81631"/>
    <w:rsid w:val="00CB1019"/>
    <w:rsid w:val="00CD2EEE"/>
    <w:rsid w:val="00CD5C81"/>
    <w:rsid w:val="00CF5AA0"/>
    <w:rsid w:val="00D25985"/>
    <w:rsid w:val="00D46090"/>
    <w:rsid w:val="00D6354F"/>
    <w:rsid w:val="00D93040"/>
    <w:rsid w:val="00D9766E"/>
    <w:rsid w:val="00DF58A0"/>
    <w:rsid w:val="00E0598A"/>
    <w:rsid w:val="00E060DA"/>
    <w:rsid w:val="00E34B7F"/>
    <w:rsid w:val="00E653E9"/>
    <w:rsid w:val="00E656B2"/>
    <w:rsid w:val="00EB238A"/>
    <w:rsid w:val="00F02DEA"/>
    <w:rsid w:val="00F439E4"/>
    <w:rsid w:val="00F50B07"/>
    <w:rsid w:val="00F7736F"/>
    <w:rsid w:val="00FA2C02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BA66556B-6DAA-4769-B39B-CF2463F3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163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163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gd">
    <w:name w:val="gd"/>
    <w:basedOn w:val="DefaultParagraphFont"/>
    <w:rsid w:val="00C81631"/>
  </w:style>
  <w:style w:type="character" w:customStyle="1" w:styleId="g3">
    <w:name w:val="g3"/>
    <w:basedOn w:val="DefaultParagraphFont"/>
    <w:rsid w:val="00C81631"/>
  </w:style>
  <w:style w:type="character" w:customStyle="1" w:styleId="hb">
    <w:name w:val="hb"/>
    <w:basedOn w:val="DefaultParagraphFont"/>
    <w:rsid w:val="00C81631"/>
  </w:style>
  <w:style w:type="character" w:customStyle="1" w:styleId="g2">
    <w:name w:val="g2"/>
    <w:basedOn w:val="DefaultParagraphFont"/>
    <w:rsid w:val="00C81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9182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037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00390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8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58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7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75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82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52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25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70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85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80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83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1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6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42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72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58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57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64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50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31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45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873174157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43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Zollitsch</dc:creator>
  <cp:keywords/>
  <dc:description/>
  <cp:lastModifiedBy>Brenda Zollitsch</cp:lastModifiedBy>
  <cp:revision>3</cp:revision>
  <cp:lastPrinted>2017-11-03T19:14:00Z</cp:lastPrinted>
  <dcterms:created xsi:type="dcterms:W3CDTF">2022-06-02T20:42:00Z</dcterms:created>
  <dcterms:modified xsi:type="dcterms:W3CDTF">2022-06-03T16:32:00Z</dcterms:modified>
</cp:coreProperties>
</file>