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21E7D" w14:textId="77777777" w:rsidR="009B798C" w:rsidRPr="00940D84" w:rsidRDefault="009B798C" w:rsidP="00E656B2">
      <w:pPr>
        <w:pStyle w:val="Title"/>
        <w:jc w:val="left"/>
        <w:rPr>
          <w:rFonts w:asciiTheme="majorHAnsi" w:hAnsiTheme="majorHAnsi" w:cs="Calibri"/>
        </w:rPr>
      </w:pPr>
    </w:p>
    <w:p w14:paraId="118C421D" w14:textId="52F3B45F" w:rsidR="00E656B2" w:rsidRPr="00940D84" w:rsidRDefault="00E656B2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940D84">
        <w:rPr>
          <w:rFonts w:ascii="Arial" w:hAnsi="Arial" w:cs="Arial"/>
          <w:b/>
          <w:bCs/>
          <w:color w:val="002060"/>
        </w:rPr>
        <w:t xml:space="preserve">BASWG </w:t>
      </w:r>
      <w:r w:rsidR="00841602">
        <w:rPr>
          <w:rFonts w:ascii="Arial" w:hAnsi="Arial" w:cs="Arial"/>
          <w:b/>
          <w:bCs/>
          <w:color w:val="002060"/>
        </w:rPr>
        <w:t>Monthly</w:t>
      </w:r>
      <w:r w:rsidR="00736B9E">
        <w:rPr>
          <w:rFonts w:ascii="Arial" w:hAnsi="Arial" w:cs="Arial"/>
          <w:b/>
          <w:bCs/>
          <w:color w:val="002060"/>
        </w:rPr>
        <w:t xml:space="preserve"> </w:t>
      </w:r>
      <w:r w:rsidRPr="00940D84">
        <w:rPr>
          <w:rFonts w:ascii="Arial" w:hAnsi="Arial" w:cs="Arial"/>
          <w:b/>
          <w:bCs/>
          <w:color w:val="002060"/>
        </w:rPr>
        <w:t>Meeting</w:t>
      </w:r>
    </w:p>
    <w:p w14:paraId="4CD10A82" w14:textId="1BC6625A" w:rsidR="00E656B2" w:rsidRPr="00940D84" w:rsidRDefault="00841602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April 14</w:t>
      </w:r>
      <w:r w:rsidR="001C4182" w:rsidRPr="00940D84">
        <w:rPr>
          <w:rFonts w:ascii="Arial" w:hAnsi="Arial" w:cs="Arial"/>
          <w:color w:val="222222"/>
        </w:rPr>
        <w:t>, 202</w:t>
      </w:r>
      <w:r w:rsidR="00D46090">
        <w:rPr>
          <w:rFonts w:ascii="Arial" w:hAnsi="Arial" w:cs="Arial"/>
          <w:color w:val="222222"/>
        </w:rPr>
        <w:t>2</w:t>
      </w:r>
    </w:p>
    <w:p w14:paraId="527D811B" w14:textId="2EB4C6D4" w:rsidR="001C4182" w:rsidRPr="00940D84" w:rsidRDefault="00E656B2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940D84">
        <w:rPr>
          <w:rFonts w:ascii="Arial" w:hAnsi="Arial" w:cs="Arial"/>
          <w:color w:val="222222"/>
        </w:rPr>
        <w:t>9:00 am - 11:00 am</w:t>
      </w:r>
    </w:p>
    <w:p w14:paraId="7EB4CE12" w14:textId="7A460330" w:rsidR="00A27FF0" w:rsidRPr="00C639DA" w:rsidRDefault="00202B6C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  <w:lang w:val="es-ES"/>
        </w:rPr>
      </w:pPr>
      <w:r w:rsidRPr="00C639DA">
        <w:rPr>
          <w:rFonts w:ascii="Arial" w:hAnsi="Arial" w:cs="Arial"/>
          <w:color w:val="222222"/>
          <w:lang w:val="es-ES"/>
        </w:rPr>
        <w:t>Via Zoom</w:t>
      </w:r>
      <w:r w:rsidR="00BF10BB" w:rsidRPr="00C639DA">
        <w:rPr>
          <w:rFonts w:ascii="Arial" w:hAnsi="Arial" w:cs="Arial"/>
          <w:color w:val="222222"/>
          <w:lang w:val="es-ES"/>
        </w:rPr>
        <w:t xml:space="preserve"> </w:t>
      </w:r>
    </w:p>
    <w:p w14:paraId="2F8046B7" w14:textId="1B0FA744" w:rsidR="00C639DA" w:rsidRPr="00C639DA" w:rsidRDefault="00C639DA" w:rsidP="00C639DA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  <w:lang w:val="es-ES"/>
        </w:rPr>
      </w:pPr>
      <w:hyperlink r:id="rId7" w:history="1">
        <w:r w:rsidRPr="00C639DA">
          <w:rPr>
            <w:rStyle w:val="Hyperlink"/>
            <w:rFonts w:ascii="Arial" w:hAnsi="Arial" w:cs="Arial"/>
            <w:lang w:val="es-ES"/>
          </w:rPr>
          <w:t>https://maine.zoom.us/j/89729777083?pwd=NkxPdTU5dTI0TitnRW9SV2prU09Ndz09</w:t>
        </w:r>
      </w:hyperlink>
      <w:r w:rsidRPr="00C639DA">
        <w:rPr>
          <w:rFonts w:ascii="Arial" w:hAnsi="Arial" w:cs="Arial"/>
          <w:color w:val="222222"/>
          <w:lang w:val="es-ES"/>
        </w:rPr>
        <w:t xml:space="preserve"> </w:t>
      </w:r>
    </w:p>
    <w:p w14:paraId="1E2C9687" w14:textId="65039748" w:rsidR="00736B9E" w:rsidRDefault="00C639DA" w:rsidP="00565ED5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  <w:highlight w:val="yellow"/>
        </w:rPr>
      </w:pPr>
      <w:r w:rsidRPr="00C639DA">
        <w:rPr>
          <w:rFonts w:ascii="Arial" w:hAnsi="Arial" w:cs="Arial"/>
          <w:color w:val="222222"/>
          <w:lang w:val="es-ES"/>
        </w:rPr>
        <w:t xml:space="preserve"> </w:t>
      </w:r>
      <w:r w:rsidR="0020067A" w:rsidRPr="00C639DA">
        <w:rPr>
          <w:rFonts w:ascii="Arial" w:hAnsi="Arial" w:cs="Arial"/>
          <w:color w:val="222222"/>
          <w:lang w:val="es-ES"/>
        </w:rPr>
        <w:t xml:space="preserve"> </w:t>
      </w:r>
      <w:r w:rsidR="00736B9E" w:rsidRPr="00C639DA">
        <w:rPr>
          <w:rFonts w:ascii="Arial" w:hAnsi="Arial" w:cs="Arial"/>
          <w:color w:val="222222"/>
          <w:lang w:val="es-ES"/>
        </w:rPr>
        <w:t xml:space="preserve">    </w:t>
      </w:r>
      <w:r w:rsidR="00736B9E" w:rsidRPr="00C639DA">
        <w:rPr>
          <w:rFonts w:ascii="Arial" w:hAnsi="Arial" w:cs="Arial"/>
          <w:color w:val="222222"/>
        </w:rPr>
        <w:t xml:space="preserve">Meeting ID: </w:t>
      </w:r>
      <w:r w:rsidRPr="00C639DA">
        <w:rPr>
          <w:rFonts w:ascii="Arial" w:hAnsi="Arial" w:cs="Arial"/>
          <w:color w:val="222222"/>
        </w:rPr>
        <w:t>897 2977 7083</w:t>
      </w:r>
      <w:r w:rsidR="00565ED5" w:rsidRPr="00C639DA">
        <w:rPr>
          <w:rFonts w:ascii="Arial" w:hAnsi="Arial" w:cs="Arial"/>
          <w:color w:val="222222"/>
        </w:rPr>
        <w:t xml:space="preserve">; </w:t>
      </w:r>
      <w:r w:rsidR="0020067A" w:rsidRPr="00C639DA">
        <w:rPr>
          <w:rFonts w:ascii="Arial" w:hAnsi="Arial" w:cs="Arial"/>
          <w:color w:val="222222"/>
        </w:rPr>
        <w:t>Password: BASWG</w:t>
      </w:r>
      <w:r w:rsidR="00565ED5" w:rsidRPr="00C639DA">
        <w:rPr>
          <w:rFonts w:ascii="Arial" w:hAnsi="Arial" w:cs="Arial"/>
          <w:color w:val="222222"/>
        </w:rPr>
        <w:t xml:space="preserve">; </w:t>
      </w:r>
      <w:r w:rsidR="00736B9E" w:rsidRPr="00C639DA">
        <w:rPr>
          <w:rFonts w:ascii="Arial" w:hAnsi="Arial" w:cs="Arial"/>
          <w:color w:val="222222"/>
        </w:rPr>
        <w:t xml:space="preserve">Call-in: </w:t>
      </w:r>
      <w:r w:rsidRPr="00C639DA">
        <w:rPr>
          <w:rFonts w:ascii="Arial" w:hAnsi="Arial" w:cs="Arial"/>
          <w:color w:val="222222"/>
        </w:rPr>
        <w:t xml:space="preserve">646 876 9923  </w:t>
      </w:r>
    </w:p>
    <w:p w14:paraId="5B309766" w14:textId="722D0070" w:rsidR="00C639DA" w:rsidRDefault="00C639DA" w:rsidP="00565ED5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  <w:highlight w:val="yellow"/>
        </w:rPr>
      </w:pPr>
    </w:p>
    <w:p w14:paraId="7D3ABAAF" w14:textId="33CEBF34" w:rsidR="00E656B2" w:rsidRPr="00940D84" w:rsidRDefault="00E656B2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940D84">
        <w:rPr>
          <w:rFonts w:ascii="Arial" w:hAnsi="Arial" w:cs="Arial"/>
          <w:b/>
          <w:bCs/>
          <w:color w:val="002060"/>
        </w:rPr>
        <w:t>AGENDA</w:t>
      </w:r>
    </w:p>
    <w:p w14:paraId="5D8B234E" w14:textId="77777777" w:rsidR="00E656B2" w:rsidRPr="00940D84" w:rsidRDefault="00E656B2" w:rsidP="00E656B2">
      <w:pPr>
        <w:shd w:val="clear" w:color="auto" w:fill="FFFFFF"/>
        <w:spacing w:line="324" w:lineRule="atLeast"/>
        <w:rPr>
          <w:rFonts w:ascii="Arial" w:hAnsi="Arial" w:cs="Arial"/>
          <w:color w:val="222222"/>
        </w:rPr>
      </w:pPr>
    </w:p>
    <w:p w14:paraId="664E076E" w14:textId="71FDB2F9" w:rsidR="001C4182" w:rsidRPr="00565ED5" w:rsidRDefault="001C4182" w:rsidP="001C4182">
      <w:pPr>
        <w:rPr>
          <w:rFonts w:ascii="Arial" w:hAnsi="Arial" w:cs="Arial"/>
        </w:rPr>
      </w:pPr>
      <w:r w:rsidRPr="00565ED5">
        <w:rPr>
          <w:rFonts w:ascii="Arial" w:hAnsi="Arial" w:cs="Arial"/>
        </w:rPr>
        <w:t xml:space="preserve">9:00 am </w:t>
      </w:r>
      <w:r w:rsidRPr="00565ED5">
        <w:rPr>
          <w:rFonts w:ascii="Arial" w:hAnsi="Arial" w:cs="Arial"/>
        </w:rPr>
        <w:tab/>
        <w:t>Welcome</w:t>
      </w:r>
      <w:r w:rsidR="00841602" w:rsidRPr="00565ED5">
        <w:rPr>
          <w:rFonts w:ascii="Arial" w:hAnsi="Arial" w:cs="Arial"/>
        </w:rPr>
        <w:t xml:space="preserve"> </w:t>
      </w:r>
      <w:r w:rsidRPr="00565ED5">
        <w:rPr>
          <w:rFonts w:ascii="Arial" w:hAnsi="Arial" w:cs="Arial"/>
        </w:rPr>
        <w:t>and Introductions - Rich May</w:t>
      </w:r>
    </w:p>
    <w:p w14:paraId="79957D37" w14:textId="77777777" w:rsidR="001C4182" w:rsidRPr="00565ED5" w:rsidRDefault="001C4182" w:rsidP="001C4182">
      <w:pPr>
        <w:rPr>
          <w:rFonts w:ascii="Arial" w:hAnsi="Arial" w:cs="Arial"/>
        </w:rPr>
      </w:pPr>
    </w:p>
    <w:p w14:paraId="704176ED" w14:textId="73884A43" w:rsidR="00841602" w:rsidRDefault="001C4182" w:rsidP="00841602">
      <w:pPr>
        <w:rPr>
          <w:rFonts w:ascii="Arial" w:hAnsi="Arial" w:cs="Arial"/>
        </w:rPr>
      </w:pPr>
      <w:r w:rsidRPr="00565ED5">
        <w:rPr>
          <w:rFonts w:ascii="Arial" w:hAnsi="Arial" w:cs="Arial"/>
        </w:rPr>
        <w:t>9:</w:t>
      </w:r>
      <w:r w:rsidR="00841602" w:rsidRPr="00565ED5">
        <w:rPr>
          <w:rFonts w:ascii="Arial" w:hAnsi="Arial" w:cs="Arial"/>
        </w:rPr>
        <w:t>10</w:t>
      </w:r>
      <w:r w:rsidRPr="00565ED5">
        <w:rPr>
          <w:rFonts w:ascii="Arial" w:hAnsi="Arial" w:cs="Arial"/>
        </w:rPr>
        <w:t xml:space="preserve"> am</w:t>
      </w:r>
      <w:r w:rsidRPr="00565ED5">
        <w:rPr>
          <w:rFonts w:ascii="Arial" w:hAnsi="Arial" w:cs="Arial"/>
        </w:rPr>
        <w:tab/>
      </w:r>
      <w:r w:rsidR="00841602" w:rsidRPr="00565ED5">
        <w:rPr>
          <w:rFonts w:ascii="Arial" w:hAnsi="Arial" w:cs="Arial"/>
        </w:rPr>
        <w:t>DEP Updates and New Stormwater Program Manager</w:t>
      </w:r>
    </w:p>
    <w:p w14:paraId="4E95D7C9" w14:textId="65842624" w:rsidR="00BB560B" w:rsidRDefault="00BB560B" w:rsidP="00841602">
      <w:pPr>
        <w:rPr>
          <w:rFonts w:ascii="Arial" w:hAnsi="Arial" w:cs="Arial"/>
        </w:rPr>
      </w:pPr>
    </w:p>
    <w:p w14:paraId="19B8110A" w14:textId="6D1A661C" w:rsidR="00BB560B" w:rsidRPr="00565ED5" w:rsidRDefault="00BB560B" w:rsidP="00841602">
      <w:pPr>
        <w:rPr>
          <w:rFonts w:ascii="Arial" w:hAnsi="Arial" w:cs="Arial"/>
        </w:rPr>
      </w:pPr>
      <w:r>
        <w:rPr>
          <w:rFonts w:ascii="Arial" w:hAnsi="Arial" w:cs="Arial"/>
        </w:rPr>
        <w:t>9:20 am</w:t>
      </w:r>
      <w:r>
        <w:rPr>
          <w:rFonts w:ascii="Arial" w:hAnsi="Arial" w:cs="Arial"/>
        </w:rPr>
        <w:tab/>
        <w:t>Ordinance Development Update</w:t>
      </w:r>
    </w:p>
    <w:p w14:paraId="24C617AF" w14:textId="77777777" w:rsidR="00D46090" w:rsidRPr="00565ED5" w:rsidRDefault="00D46090" w:rsidP="00D46090">
      <w:pPr>
        <w:rPr>
          <w:rFonts w:ascii="Arial" w:hAnsi="Arial" w:cs="Arial"/>
        </w:rPr>
      </w:pPr>
    </w:p>
    <w:p w14:paraId="095889CC" w14:textId="5177947C" w:rsidR="00841602" w:rsidRPr="00565ED5" w:rsidRDefault="009210B4" w:rsidP="00D46090">
      <w:pPr>
        <w:rPr>
          <w:rFonts w:ascii="Arial" w:hAnsi="Arial" w:cs="Arial"/>
        </w:rPr>
      </w:pPr>
      <w:r w:rsidRPr="00565ED5">
        <w:rPr>
          <w:rFonts w:ascii="Arial" w:hAnsi="Arial" w:cs="Arial"/>
        </w:rPr>
        <w:t>9:</w:t>
      </w:r>
      <w:r w:rsidR="00BB560B">
        <w:rPr>
          <w:rFonts w:ascii="Arial" w:hAnsi="Arial" w:cs="Arial"/>
        </w:rPr>
        <w:t>3</w:t>
      </w:r>
      <w:r w:rsidR="00D46090" w:rsidRPr="00565ED5">
        <w:rPr>
          <w:rFonts w:ascii="Arial" w:hAnsi="Arial" w:cs="Arial"/>
        </w:rPr>
        <w:t>0</w:t>
      </w:r>
      <w:r w:rsidR="001C4182" w:rsidRPr="00565ED5">
        <w:rPr>
          <w:rFonts w:ascii="Arial" w:hAnsi="Arial" w:cs="Arial"/>
        </w:rPr>
        <w:t xml:space="preserve"> am</w:t>
      </w:r>
      <w:r w:rsidR="001C4182" w:rsidRPr="00565ED5">
        <w:rPr>
          <w:rFonts w:ascii="Arial" w:hAnsi="Arial" w:cs="Arial"/>
        </w:rPr>
        <w:tab/>
      </w:r>
      <w:r w:rsidR="00841602" w:rsidRPr="00565ED5">
        <w:rPr>
          <w:rFonts w:ascii="Arial" w:hAnsi="Arial" w:cs="Arial"/>
        </w:rPr>
        <w:t>Permit Discussion – Rich May</w:t>
      </w:r>
    </w:p>
    <w:p w14:paraId="7A34E434" w14:textId="77777777" w:rsidR="00841602" w:rsidRPr="00565ED5" w:rsidRDefault="00841602" w:rsidP="00841602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565ED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Review of BMPs from the BASWG SMP to include/exclude in the comment letter </w:t>
      </w:r>
    </w:p>
    <w:p w14:paraId="0C9BEDF1" w14:textId="129F0AB1" w:rsidR="00841602" w:rsidRPr="00565ED5" w:rsidRDefault="00841602" w:rsidP="00841602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565ED5">
        <w:rPr>
          <w:rFonts w:ascii="Arial" w:hAnsi="Arial" w:cs="Arial"/>
          <w:color w:val="222222"/>
          <w:sz w:val="24"/>
          <w:szCs w:val="24"/>
          <w:shd w:val="clear" w:color="auto" w:fill="FFFFFF"/>
        </w:rPr>
        <w:t>Group discussion and decisions about BMPs to include</w:t>
      </w:r>
    </w:p>
    <w:p w14:paraId="1AEF9A77" w14:textId="0E711F9D" w:rsidR="00841602" w:rsidRPr="00565ED5" w:rsidRDefault="00BB560B" w:rsidP="00D46090">
      <w:pPr>
        <w:rPr>
          <w:rFonts w:ascii="Arial" w:hAnsi="Arial" w:cs="Arial"/>
        </w:rPr>
      </w:pPr>
      <w:r>
        <w:rPr>
          <w:rFonts w:ascii="Arial" w:hAnsi="Arial" w:cs="Arial"/>
        </w:rPr>
        <w:t>10:00</w:t>
      </w:r>
      <w:r w:rsidR="00841602" w:rsidRPr="00565ED5">
        <w:rPr>
          <w:rFonts w:ascii="Arial" w:hAnsi="Arial" w:cs="Arial"/>
        </w:rPr>
        <w:t xml:space="preserve"> am </w:t>
      </w:r>
      <w:r w:rsidR="00841602" w:rsidRPr="00565ED5">
        <w:rPr>
          <w:rFonts w:ascii="Arial" w:hAnsi="Arial" w:cs="Arial"/>
        </w:rPr>
        <w:tab/>
        <w:t xml:space="preserve">Education and Outreach </w:t>
      </w:r>
    </w:p>
    <w:p w14:paraId="0EB7A122" w14:textId="353B8188" w:rsidR="00841602" w:rsidRPr="004967DA" w:rsidRDefault="00841602" w:rsidP="00841602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967DA">
        <w:rPr>
          <w:rFonts w:ascii="Arial" w:hAnsi="Arial" w:cs="Arial"/>
          <w:sz w:val="24"/>
          <w:szCs w:val="24"/>
        </w:rPr>
        <w:t>Science Festival Report</w:t>
      </w:r>
    </w:p>
    <w:p w14:paraId="46E50643" w14:textId="61761426" w:rsidR="00841602" w:rsidRPr="004967DA" w:rsidRDefault="00841602" w:rsidP="00841602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967DA">
        <w:rPr>
          <w:rFonts w:ascii="Arial" w:hAnsi="Arial" w:cs="Arial"/>
          <w:sz w:val="24"/>
          <w:szCs w:val="24"/>
        </w:rPr>
        <w:t>Social media and ad campaign updates</w:t>
      </w:r>
    </w:p>
    <w:p w14:paraId="09EFEFDE" w14:textId="58BBE590" w:rsidR="00841602" w:rsidRPr="004967DA" w:rsidRDefault="00841602" w:rsidP="00841602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967DA">
        <w:rPr>
          <w:rFonts w:ascii="Arial" w:hAnsi="Arial" w:cs="Arial"/>
          <w:sz w:val="24"/>
          <w:szCs w:val="24"/>
        </w:rPr>
        <w:t>Website corrections</w:t>
      </w:r>
    </w:p>
    <w:p w14:paraId="485BFDC3" w14:textId="3B62B2B5" w:rsidR="00841602" w:rsidRPr="004967DA" w:rsidRDefault="00841602" w:rsidP="00841602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967DA">
        <w:rPr>
          <w:rFonts w:ascii="Arial" w:hAnsi="Arial" w:cs="Arial"/>
          <w:sz w:val="24"/>
          <w:szCs w:val="24"/>
        </w:rPr>
        <w:t>Review of draft infographics</w:t>
      </w:r>
    </w:p>
    <w:p w14:paraId="5D5A8C32" w14:textId="20091C03" w:rsidR="00565ED5" w:rsidRPr="004967DA" w:rsidRDefault="00565ED5" w:rsidP="00565ED5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967DA">
        <w:rPr>
          <w:rFonts w:ascii="Arial" w:hAnsi="Arial" w:cs="Arial"/>
          <w:sz w:val="24"/>
          <w:szCs w:val="24"/>
        </w:rPr>
        <w:t>Street and Stream Clean-up – dates, t-shirt orders, supplies</w:t>
      </w:r>
    </w:p>
    <w:p w14:paraId="55D06B38" w14:textId="438BEA79" w:rsidR="00565ED5" w:rsidRPr="004967DA" w:rsidRDefault="00565ED5" w:rsidP="00565ED5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967DA">
        <w:rPr>
          <w:rFonts w:ascii="Arial" w:hAnsi="Arial" w:cs="Arial"/>
          <w:sz w:val="24"/>
          <w:szCs w:val="24"/>
        </w:rPr>
        <w:t>Stormdrain marking – will any public events happen in 2022?</w:t>
      </w:r>
    </w:p>
    <w:p w14:paraId="1144A884" w14:textId="77777777" w:rsidR="00565ED5" w:rsidRPr="004967DA" w:rsidRDefault="00565ED5" w:rsidP="00841602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967DA">
        <w:rPr>
          <w:rFonts w:ascii="Arial" w:hAnsi="Arial" w:cs="Arial"/>
          <w:sz w:val="24"/>
          <w:szCs w:val="24"/>
        </w:rPr>
        <w:t>Microplastics project introduction – Quick overview for fall engagement</w:t>
      </w:r>
    </w:p>
    <w:p w14:paraId="2124AC04" w14:textId="5E2D5905" w:rsidR="00565ED5" w:rsidRPr="004967DA" w:rsidRDefault="00565ED5" w:rsidP="00565ED5">
      <w:pPr>
        <w:rPr>
          <w:rFonts w:ascii="Arial" w:hAnsi="Arial" w:cs="Arial"/>
        </w:rPr>
      </w:pPr>
      <w:r w:rsidRPr="004967DA">
        <w:rPr>
          <w:rFonts w:ascii="Arial" w:hAnsi="Arial" w:cs="Arial"/>
        </w:rPr>
        <w:t>10:</w:t>
      </w:r>
      <w:r w:rsidR="00BB560B" w:rsidRPr="004967DA">
        <w:rPr>
          <w:rFonts w:ascii="Arial" w:hAnsi="Arial" w:cs="Arial"/>
        </w:rPr>
        <w:t>4</w:t>
      </w:r>
      <w:r w:rsidRPr="004967DA">
        <w:rPr>
          <w:rFonts w:ascii="Arial" w:hAnsi="Arial" w:cs="Arial"/>
        </w:rPr>
        <w:t>0 am</w:t>
      </w:r>
      <w:r w:rsidRPr="004967DA">
        <w:rPr>
          <w:rFonts w:ascii="Arial" w:hAnsi="Arial" w:cs="Arial"/>
        </w:rPr>
        <w:tab/>
        <w:t>Review of Upcoming Work</w:t>
      </w:r>
      <w:r w:rsidR="00841602" w:rsidRPr="004967DA">
        <w:rPr>
          <w:rFonts w:ascii="Arial" w:hAnsi="Arial" w:cs="Arial"/>
        </w:rPr>
        <w:t xml:space="preserve"> for PY1</w:t>
      </w:r>
      <w:r w:rsidRPr="004967DA">
        <w:rPr>
          <w:rFonts w:ascii="Arial" w:hAnsi="Arial" w:cs="Arial"/>
        </w:rPr>
        <w:t xml:space="preserve"> Compliance Activities</w:t>
      </w:r>
    </w:p>
    <w:p w14:paraId="18878936" w14:textId="77777777" w:rsidR="00565ED5" w:rsidRPr="004967DA" w:rsidRDefault="00565ED5" w:rsidP="00565ED5">
      <w:pPr>
        <w:ind w:left="720" w:firstLine="720"/>
        <w:rPr>
          <w:rFonts w:ascii="Arial" w:hAnsi="Arial" w:cs="Arial"/>
        </w:rPr>
      </w:pPr>
    </w:p>
    <w:p w14:paraId="0DA669FA" w14:textId="4C34EB65" w:rsidR="00841602" w:rsidRPr="004967DA" w:rsidRDefault="00BB560B" w:rsidP="00565ED5">
      <w:pPr>
        <w:ind w:left="720" w:firstLine="720"/>
        <w:rPr>
          <w:rFonts w:ascii="Arial" w:hAnsi="Arial" w:cs="Arial"/>
          <w:i/>
          <w:iCs/>
        </w:rPr>
      </w:pPr>
      <w:r w:rsidRPr="004967DA">
        <w:rPr>
          <w:rFonts w:ascii="Arial" w:hAnsi="Arial" w:cs="Arial"/>
          <w:i/>
          <w:iCs/>
        </w:rPr>
        <w:t xml:space="preserve">For </w:t>
      </w:r>
      <w:r w:rsidR="00841602" w:rsidRPr="004967DA">
        <w:rPr>
          <w:rFonts w:ascii="Arial" w:hAnsi="Arial" w:cs="Arial"/>
          <w:i/>
          <w:iCs/>
        </w:rPr>
        <w:t>Winter Maintenance Managers</w:t>
      </w:r>
    </w:p>
    <w:p w14:paraId="655C331F" w14:textId="77777777" w:rsidR="00BB560B" w:rsidRPr="004967DA" w:rsidRDefault="00BB560B" w:rsidP="00BB560B">
      <w:pPr>
        <w:pStyle w:val="ListParagraph"/>
        <w:numPr>
          <w:ilvl w:val="2"/>
          <w:numId w:val="6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4967DA">
        <w:rPr>
          <w:rFonts w:ascii="Arial" w:eastAsia="Times New Roman" w:hAnsi="Arial" w:cs="Arial"/>
          <w:sz w:val="24"/>
          <w:szCs w:val="24"/>
        </w:rPr>
        <w:t>Training</w:t>
      </w:r>
      <w:r w:rsidR="00841602" w:rsidRPr="004967DA">
        <w:rPr>
          <w:rFonts w:ascii="Arial" w:eastAsia="Times New Roman" w:hAnsi="Arial" w:cs="Arial"/>
          <w:sz w:val="24"/>
          <w:szCs w:val="24"/>
        </w:rPr>
        <w:t xml:space="preserve"> on </w:t>
      </w:r>
      <w:r w:rsidRPr="004967DA">
        <w:rPr>
          <w:rFonts w:ascii="Arial" w:eastAsia="Times New Roman" w:hAnsi="Arial" w:cs="Arial"/>
          <w:sz w:val="24"/>
          <w:szCs w:val="24"/>
        </w:rPr>
        <w:t xml:space="preserve">winter maintenance </w:t>
      </w:r>
      <w:r w:rsidR="00841602" w:rsidRPr="004967DA">
        <w:rPr>
          <w:rFonts w:ascii="Arial" w:eastAsia="Times New Roman" w:hAnsi="Arial" w:cs="Arial"/>
          <w:sz w:val="24"/>
          <w:szCs w:val="24"/>
        </w:rPr>
        <w:t xml:space="preserve">BMPs </w:t>
      </w:r>
      <w:r w:rsidRPr="004967DA">
        <w:rPr>
          <w:rFonts w:ascii="Arial" w:eastAsia="Times New Roman" w:hAnsi="Arial" w:cs="Arial"/>
          <w:sz w:val="24"/>
          <w:szCs w:val="24"/>
        </w:rPr>
        <w:t>(timing, trainers, location)</w:t>
      </w:r>
    </w:p>
    <w:p w14:paraId="59EE7A71" w14:textId="308F7025" w:rsidR="00841602" w:rsidRPr="004967DA" w:rsidRDefault="00BB560B" w:rsidP="00BB560B">
      <w:pPr>
        <w:pStyle w:val="ListParagraph"/>
        <w:numPr>
          <w:ilvl w:val="2"/>
          <w:numId w:val="6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4967DA">
        <w:rPr>
          <w:rFonts w:ascii="Arial" w:eastAsia="Times New Roman" w:hAnsi="Arial" w:cs="Arial"/>
          <w:sz w:val="24"/>
          <w:szCs w:val="24"/>
        </w:rPr>
        <w:t>P</w:t>
      </w:r>
      <w:r w:rsidR="00841602" w:rsidRPr="004967DA">
        <w:rPr>
          <w:rFonts w:ascii="Arial" w:hAnsi="Arial" w:cs="Arial"/>
          <w:sz w:val="24"/>
          <w:szCs w:val="24"/>
        </w:rPr>
        <w:t xml:space="preserve">re-training survey for each MS4 to </w:t>
      </w:r>
      <w:r w:rsidRPr="004967DA">
        <w:rPr>
          <w:rFonts w:ascii="Arial" w:hAnsi="Arial" w:cs="Arial"/>
          <w:sz w:val="24"/>
          <w:szCs w:val="24"/>
        </w:rPr>
        <w:t>capture</w:t>
      </w:r>
      <w:r w:rsidR="00841602" w:rsidRPr="004967DA">
        <w:rPr>
          <w:rFonts w:ascii="Arial" w:hAnsi="Arial" w:cs="Arial"/>
          <w:sz w:val="24"/>
          <w:szCs w:val="24"/>
        </w:rPr>
        <w:t xml:space="preserve"> baseline </w:t>
      </w:r>
    </w:p>
    <w:p w14:paraId="2CDC2DD9" w14:textId="09CE0387" w:rsidR="00841602" w:rsidRPr="004967DA" w:rsidRDefault="00841602" w:rsidP="00BB560B">
      <w:pPr>
        <w:pStyle w:val="ListParagraph"/>
        <w:numPr>
          <w:ilvl w:val="2"/>
          <w:numId w:val="6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4967DA">
        <w:rPr>
          <w:rFonts w:ascii="Arial" w:eastAsia="Times New Roman" w:hAnsi="Arial" w:cs="Arial"/>
          <w:sz w:val="24"/>
          <w:szCs w:val="24"/>
        </w:rPr>
        <w:t>Chloride Tracking Tool (CTT) and guidance</w:t>
      </w:r>
    </w:p>
    <w:p w14:paraId="718AD6C3" w14:textId="16054076" w:rsidR="00BB560B" w:rsidRPr="004967DA" w:rsidRDefault="00BB560B" w:rsidP="00BB560B">
      <w:pPr>
        <w:pStyle w:val="ListParagraph"/>
        <w:numPr>
          <w:ilvl w:val="2"/>
          <w:numId w:val="6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4967DA">
        <w:rPr>
          <w:rFonts w:ascii="Arial" w:eastAsia="Times New Roman" w:hAnsi="Arial" w:cs="Arial"/>
          <w:sz w:val="24"/>
          <w:szCs w:val="24"/>
        </w:rPr>
        <w:t>W</w:t>
      </w:r>
      <w:r w:rsidR="00841602" w:rsidRPr="004967DA">
        <w:rPr>
          <w:rFonts w:ascii="Arial" w:eastAsia="Times New Roman" w:hAnsi="Arial" w:cs="Arial"/>
          <w:sz w:val="24"/>
          <w:szCs w:val="24"/>
        </w:rPr>
        <w:t xml:space="preserve">inter maintenance managers </w:t>
      </w:r>
      <w:r w:rsidRPr="004967DA">
        <w:rPr>
          <w:rFonts w:ascii="Arial" w:eastAsia="Times New Roman" w:hAnsi="Arial" w:cs="Arial"/>
          <w:sz w:val="24"/>
          <w:szCs w:val="24"/>
        </w:rPr>
        <w:t>meeting (Spring 2023)</w:t>
      </w:r>
    </w:p>
    <w:p w14:paraId="7E375BF2" w14:textId="77777777" w:rsidR="00BB560B" w:rsidRPr="004967DA" w:rsidRDefault="00BB560B" w:rsidP="00BB560B">
      <w:pPr>
        <w:ind w:left="1440"/>
        <w:rPr>
          <w:rFonts w:ascii="Arial" w:hAnsi="Arial" w:cs="Arial"/>
          <w:i/>
          <w:iCs/>
        </w:rPr>
      </w:pPr>
      <w:r w:rsidRPr="004967DA">
        <w:rPr>
          <w:rFonts w:ascii="Arial" w:hAnsi="Arial" w:cs="Arial"/>
          <w:i/>
          <w:iCs/>
        </w:rPr>
        <w:t xml:space="preserve">For </w:t>
      </w:r>
      <w:r w:rsidR="00841602" w:rsidRPr="004967DA">
        <w:rPr>
          <w:rFonts w:ascii="Arial" w:hAnsi="Arial" w:cs="Arial"/>
          <w:i/>
          <w:iCs/>
        </w:rPr>
        <w:t>Homeowners</w:t>
      </w:r>
    </w:p>
    <w:p w14:paraId="426643C9" w14:textId="77777777" w:rsidR="00BB560B" w:rsidRPr="004967DA" w:rsidRDefault="00841602" w:rsidP="00BB560B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4967DA">
        <w:rPr>
          <w:rFonts w:ascii="Arial" w:hAnsi="Arial" w:cs="Arial"/>
          <w:sz w:val="24"/>
          <w:szCs w:val="24"/>
        </w:rPr>
        <w:t>Review of Pulse-related plans</w:t>
      </w:r>
    </w:p>
    <w:p w14:paraId="78B7A3F6" w14:textId="710A40F9" w:rsidR="00BB560B" w:rsidRPr="004967DA" w:rsidRDefault="00BB560B" w:rsidP="00BB560B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4967DA">
        <w:rPr>
          <w:rFonts w:ascii="Arial" w:hAnsi="Arial" w:cs="Arial"/>
          <w:sz w:val="24"/>
          <w:szCs w:val="24"/>
        </w:rPr>
        <w:t>Baseline survey to measure 4 behavior changes</w:t>
      </w:r>
    </w:p>
    <w:p w14:paraId="1A4A62AC" w14:textId="7EF8A7D9" w:rsidR="00E656B2" w:rsidRPr="004967DA" w:rsidRDefault="00D46090" w:rsidP="00BB560B">
      <w:pPr>
        <w:rPr>
          <w:rFonts w:ascii="Arial" w:hAnsi="Arial" w:cs="Arial"/>
        </w:rPr>
      </w:pPr>
      <w:r w:rsidRPr="004967DA">
        <w:rPr>
          <w:rFonts w:ascii="Arial" w:hAnsi="Arial" w:cs="Arial"/>
        </w:rPr>
        <w:t xml:space="preserve">11:00 am </w:t>
      </w:r>
      <w:r w:rsidRPr="004967DA">
        <w:rPr>
          <w:rFonts w:ascii="Arial" w:hAnsi="Arial" w:cs="Arial"/>
        </w:rPr>
        <w:tab/>
        <w:t>Meeting Ends</w:t>
      </w:r>
    </w:p>
    <w:sectPr w:rsidR="00E656B2" w:rsidRPr="004967DA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2166D" w14:textId="77777777" w:rsidR="00B85C7A" w:rsidRDefault="00B85C7A">
      <w:r>
        <w:separator/>
      </w:r>
    </w:p>
  </w:endnote>
  <w:endnote w:type="continuationSeparator" w:id="0">
    <w:p w14:paraId="1A7D18AA" w14:textId="77777777" w:rsidR="00B85C7A" w:rsidRDefault="00B85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06E8D" w14:textId="77777777"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C0371" w14:textId="77777777" w:rsidR="00B85C7A" w:rsidRDefault="00B85C7A">
      <w:r>
        <w:separator/>
      </w:r>
    </w:p>
  </w:footnote>
  <w:footnote w:type="continuationSeparator" w:id="0">
    <w:p w14:paraId="375AFE4C" w14:textId="77777777" w:rsidR="00B85C7A" w:rsidRDefault="00B85C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61A17" w14:textId="77777777"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179463" wp14:editId="6CA47779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B3511"/>
    <w:multiLevelType w:val="hybridMultilevel"/>
    <w:tmpl w:val="0B9A7D3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8C36941"/>
    <w:multiLevelType w:val="hybridMultilevel"/>
    <w:tmpl w:val="7F9C1A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AD67D99"/>
    <w:multiLevelType w:val="hybridMultilevel"/>
    <w:tmpl w:val="47B077E2"/>
    <w:lvl w:ilvl="0" w:tplc="5B24E678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20968BA"/>
    <w:multiLevelType w:val="hybridMultilevel"/>
    <w:tmpl w:val="DD5CB0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8822F31"/>
    <w:multiLevelType w:val="hybridMultilevel"/>
    <w:tmpl w:val="695EB5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B5D3944"/>
    <w:multiLevelType w:val="hybridMultilevel"/>
    <w:tmpl w:val="52B0B0D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E3A1D04"/>
    <w:multiLevelType w:val="hybridMultilevel"/>
    <w:tmpl w:val="C75C968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5AE5BCA"/>
    <w:multiLevelType w:val="hybridMultilevel"/>
    <w:tmpl w:val="ACBAD3CC"/>
    <w:lvl w:ilvl="0" w:tplc="529EF6FC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8A7C5C"/>
    <w:multiLevelType w:val="hybridMultilevel"/>
    <w:tmpl w:val="752CB78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D306E44"/>
    <w:multiLevelType w:val="hybridMultilevel"/>
    <w:tmpl w:val="F314D8A6"/>
    <w:lvl w:ilvl="0" w:tplc="1D44016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668826895">
    <w:abstractNumId w:val="3"/>
  </w:num>
  <w:num w:numId="2" w16cid:durableId="876890745">
    <w:abstractNumId w:val="4"/>
  </w:num>
  <w:num w:numId="3" w16cid:durableId="1514225169">
    <w:abstractNumId w:val="8"/>
  </w:num>
  <w:num w:numId="4" w16cid:durableId="1937909168">
    <w:abstractNumId w:val="2"/>
  </w:num>
  <w:num w:numId="5" w16cid:durableId="1581133561">
    <w:abstractNumId w:val="9"/>
  </w:num>
  <w:num w:numId="6" w16cid:durableId="910820093">
    <w:abstractNumId w:val="7"/>
  </w:num>
  <w:num w:numId="7" w16cid:durableId="1691568418">
    <w:abstractNumId w:val="6"/>
  </w:num>
  <w:num w:numId="8" w16cid:durableId="1114011166">
    <w:abstractNumId w:val="1"/>
  </w:num>
  <w:num w:numId="9" w16cid:durableId="2115518768">
    <w:abstractNumId w:val="0"/>
  </w:num>
  <w:num w:numId="10" w16cid:durableId="950548749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1F0C"/>
    <w:rsid w:val="00031B20"/>
    <w:rsid w:val="00034AE7"/>
    <w:rsid w:val="00047657"/>
    <w:rsid w:val="00067F9C"/>
    <w:rsid w:val="00073720"/>
    <w:rsid w:val="00091ED2"/>
    <w:rsid w:val="00095257"/>
    <w:rsid w:val="000D2E73"/>
    <w:rsid w:val="000E72E3"/>
    <w:rsid w:val="00137C71"/>
    <w:rsid w:val="00153640"/>
    <w:rsid w:val="001C4182"/>
    <w:rsid w:val="001E1538"/>
    <w:rsid w:val="0020067A"/>
    <w:rsid w:val="00202B6C"/>
    <w:rsid w:val="00235752"/>
    <w:rsid w:val="00247ADD"/>
    <w:rsid w:val="002630BC"/>
    <w:rsid w:val="002728D1"/>
    <w:rsid w:val="0027455D"/>
    <w:rsid w:val="00286C3F"/>
    <w:rsid w:val="002916BB"/>
    <w:rsid w:val="002D398B"/>
    <w:rsid w:val="00344EA7"/>
    <w:rsid w:val="0036084D"/>
    <w:rsid w:val="00362FAA"/>
    <w:rsid w:val="0037418F"/>
    <w:rsid w:val="00387A9A"/>
    <w:rsid w:val="0039145E"/>
    <w:rsid w:val="003B20CF"/>
    <w:rsid w:val="003C12A5"/>
    <w:rsid w:val="003C382B"/>
    <w:rsid w:val="00445F1E"/>
    <w:rsid w:val="00451C73"/>
    <w:rsid w:val="004967DA"/>
    <w:rsid w:val="004F5DDE"/>
    <w:rsid w:val="00514ECC"/>
    <w:rsid w:val="00515B75"/>
    <w:rsid w:val="00522894"/>
    <w:rsid w:val="00536A6E"/>
    <w:rsid w:val="005502C1"/>
    <w:rsid w:val="005574FB"/>
    <w:rsid w:val="00565ED5"/>
    <w:rsid w:val="00570DCC"/>
    <w:rsid w:val="00575947"/>
    <w:rsid w:val="005A2DDF"/>
    <w:rsid w:val="005D1E6E"/>
    <w:rsid w:val="005D3D7E"/>
    <w:rsid w:val="00616DBB"/>
    <w:rsid w:val="0063724F"/>
    <w:rsid w:val="006463FD"/>
    <w:rsid w:val="006922BB"/>
    <w:rsid w:val="006B6492"/>
    <w:rsid w:val="006D631B"/>
    <w:rsid w:val="0072722E"/>
    <w:rsid w:val="00736B9E"/>
    <w:rsid w:val="0074271E"/>
    <w:rsid w:val="00761B88"/>
    <w:rsid w:val="007A4EB4"/>
    <w:rsid w:val="007B2024"/>
    <w:rsid w:val="007B4611"/>
    <w:rsid w:val="007F03AD"/>
    <w:rsid w:val="007F1C85"/>
    <w:rsid w:val="00823D9E"/>
    <w:rsid w:val="00841602"/>
    <w:rsid w:val="0085706C"/>
    <w:rsid w:val="008623F8"/>
    <w:rsid w:val="00866E0B"/>
    <w:rsid w:val="00867305"/>
    <w:rsid w:val="008D4FC6"/>
    <w:rsid w:val="009210B4"/>
    <w:rsid w:val="0092513B"/>
    <w:rsid w:val="00932420"/>
    <w:rsid w:val="00940D84"/>
    <w:rsid w:val="00984D8E"/>
    <w:rsid w:val="009B36B6"/>
    <w:rsid w:val="009B798C"/>
    <w:rsid w:val="009C344E"/>
    <w:rsid w:val="009D04DC"/>
    <w:rsid w:val="009E4E7F"/>
    <w:rsid w:val="00A009F2"/>
    <w:rsid w:val="00A27FF0"/>
    <w:rsid w:val="00A33B47"/>
    <w:rsid w:val="00A664FD"/>
    <w:rsid w:val="00A81F0C"/>
    <w:rsid w:val="00AC3E16"/>
    <w:rsid w:val="00AD09EA"/>
    <w:rsid w:val="00B12983"/>
    <w:rsid w:val="00B17D06"/>
    <w:rsid w:val="00B5694F"/>
    <w:rsid w:val="00B67370"/>
    <w:rsid w:val="00B85C7A"/>
    <w:rsid w:val="00B9705B"/>
    <w:rsid w:val="00BB320F"/>
    <w:rsid w:val="00BB560B"/>
    <w:rsid w:val="00BF10BB"/>
    <w:rsid w:val="00C31063"/>
    <w:rsid w:val="00C36B65"/>
    <w:rsid w:val="00C536BD"/>
    <w:rsid w:val="00C639DA"/>
    <w:rsid w:val="00C80D0C"/>
    <w:rsid w:val="00CB1019"/>
    <w:rsid w:val="00CD2EEE"/>
    <w:rsid w:val="00CD5C81"/>
    <w:rsid w:val="00CF5AA0"/>
    <w:rsid w:val="00D25985"/>
    <w:rsid w:val="00D46090"/>
    <w:rsid w:val="00D6354F"/>
    <w:rsid w:val="00D93040"/>
    <w:rsid w:val="00D9766E"/>
    <w:rsid w:val="00DF58A0"/>
    <w:rsid w:val="00E0598A"/>
    <w:rsid w:val="00E060DA"/>
    <w:rsid w:val="00E34B7F"/>
    <w:rsid w:val="00E653E9"/>
    <w:rsid w:val="00E656B2"/>
    <w:rsid w:val="00EB238A"/>
    <w:rsid w:val="00F02DEA"/>
    <w:rsid w:val="00F439E4"/>
    <w:rsid w:val="00F50B07"/>
    <w:rsid w:val="00F7736F"/>
    <w:rsid w:val="00FA5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ED456"/>
  <w15:docId w15:val="{21DDB5F2-0A8F-4A37-B6C1-7CEC1913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B238A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BF10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aine.zoom.us/j/89729777083?pwd=NkxPdTU5dTI0TitnRW9SV2prU09Ndz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19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4</cp:revision>
  <cp:lastPrinted>2017-11-03T19:14:00Z</cp:lastPrinted>
  <dcterms:created xsi:type="dcterms:W3CDTF">2022-04-06T18:41:00Z</dcterms:created>
  <dcterms:modified xsi:type="dcterms:W3CDTF">2022-04-07T12:06:00Z</dcterms:modified>
</cp:coreProperties>
</file>