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72B" w:rsidRPr="00132745" w:rsidRDefault="0006372B" w:rsidP="00F00E89">
      <w:pPr>
        <w:pStyle w:val="Heading1"/>
        <w:rPr>
          <w:szCs w:val="22"/>
        </w:rPr>
      </w:pPr>
    </w:p>
    <w:p w:rsidR="00C950A5" w:rsidRPr="00132745" w:rsidRDefault="00C950A5" w:rsidP="005D1E6E">
      <w:pPr>
        <w:pStyle w:val="Title"/>
        <w:ind w:left="720"/>
        <w:rPr>
          <w:rFonts w:asciiTheme="majorHAnsi" w:hAnsiTheme="majorHAnsi" w:cs="Calibri"/>
          <w:sz w:val="22"/>
          <w:szCs w:val="22"/>
        </w:rPr>
      </w:pPr>
    </w:p>
    <w:p w:rsidR="005D1E6E" w:rsidRPr="00132745" w:rsidRDefault="00C950A5" w:rsidP="005D1E6E">
      <w:pPr>
        <w:pStyle w:val="Title"/>
        <w:ind w:left="720"/>
        <w:rPr>
          <w:rFonts w:asciiTheme="majorHAnsi" w:hAnsiTheme="majorHAnsi" w:cs="Calibri"/>
          <w:sz w:val="22"/>
          <w:szCs w:val="22"/>
        </w:rPr>
      </w:pPr>
      <w:r w:rsidRPr="00132745">
        <w:rPr>
          <w:rFonts w:asciiTheme="majorHAnsi" w:hAnsiTheme="majorHAnsi" w:cs="Calibri"/>
          <w:sz w:val="22"/>
          <w:szCs w:val="22"/>
        </w:rPr>
        <w:t>Bangor Area Stormw</w:t>
      </w:r>
      <w:r w:rsidR="005D1E6E" w:rsidRPr="00132745">
        <w:rPr>
          <w:rFonts w:asciiTheme="majorHAnsi" w:hAnsiTheme="majorHAnsi" w:cs="Calibri"/>
          <w:sz w:val="22"/>
          <w:szCs w:val="22"/>
        </w:rPr>
        <w:t>ater Group Meeting</w:t>
      </w:r>
    </w:p>
    <w:p w:rsidR="003216EE" w:rsidRDefault="003216EE" w:rsidP="005D1E6E">
      <w:pPr>
        <w:pStyle w:val="Title"/>
        <w:rPr>
          <w:rFonts w:asciiTheme="majorHAnsi" w:hAnsiTheme="majorHAnsi" w:cs="Calibri"/>
          <w:b w:val="0"/>
          <w:sz w:val="22"/>
          <w:szCs w:val="22"/>
        </w:rPr>
      </w:pPr>
      <w:r>
        <w:rPr>
          <w:rFonts w:asciiTheme="majorHAnsi" w:hAnsiTheme="majorHAnsi" w:cs="Calibri"/>
          <w:b w:val="0"/>
          <w:sz w:val="22"/>
          <w:szCs w:val="22"/>
        </w:rPr>
        <w:t xml:space="preserve">June 11, 2020 </w:t>
      </w:r>
    </w:p>
    <w:p w:rsidR="00390F5E" w:rsidRPr="003216EE" w:rsidRDefault="003C2CAD" w:rsidP="005D1E6E">
      <w:pPr>
        <w:pStyle w:val="Title"/>
        <w:rPr>
          <w:rFonts w:asciiTheme="majorHAnsi" w:hAnsiTheme="majorHAnsi" w:cs="Calibri"/>
          <w:sz w:val="22"/>
          <w:szCs w:val="22"/>
        </w:rPr>
      </w:pPr>
      <w:r w:rsidRPr="003216EE">
        <w:rPr>
          <w:rFonts w:asciiTheme="majorHAnsi" w:hAnsiTheme="majorHAnsi" w:cs="Calibri"/>
          <w:sz w:val="22"/>
          <w:szCs w:val="22"/>
        </w:rPr>
        <w:t>Remote Meeting</w:t>
      </w:r>
      <w:r w:rsidR="003216EE" w:rsidRPr="003216EE">
        <w:rPr>
          <w:rFonts w:asciiTheme="majorHAnsi" w:hAnsiTheme="majorHAnsi" w:cs="Calibri"/>
          <w:sz w:val="22"/>
          <w:szCs w:val="22"/>
        </w:rPr>
        <w:t xml:space="preserve"> </w:t>
      </w:r>
      <w:proofErr w:type="gramStart"/>
      <w:r w:rsidRPr="003216EE">
        <w:rPr>
          <w:rFonts w:asciiTheme="majorHAnsi" w:hAnsiTheme="majorHAnsi" w:cs="Calibri"/>
          <w:color w:val="000000"/>
          <w:sz w:val="22"/>
          <w:szCs w:val="22"/>
        </w:rPr>
        <w:t>Via</w:t>
      </w:r>
      <w:proofErr w:type="gramEnd"/>
      <w:r w:rsidRPr="003216EE">
        <w:rPr>
          <w:rFonts w:asciiTheme="majorHAnsi" w:hAnsiTheme="majorHAnsi" w:cs="Calibri"/>
          <w:color w:val="000000"/>
          <w:sz w:val="22"/>
          <w:szCs w:val="22"/>
        </w:rPr>
        <w:t xml:space="preserve"> </w:t>
      </w:r>
      <w:r w:rsidR="00132745" w:rsidRPr="003216EE">
        <w:rPr>
          <w:rFonts w:asciiTheme="majorHAnsi" w:hAnsiTheme="majorHAnsi" w:cs="Calibri"/>
          <w:color w:val="000000"/>
          <w:sz w:val="22"/>
          <w:szCs w:val="22"/>
        </w:rPr>
        <w:t xml:space="preserve">Zoom </w:t>
      </w:r>
      <w:r w:rsidRPr="003216EE">
        <w:rPr>
          <w:rFonts w:asciiTheme="majorHAnsi" w:hAnsiTheme="majorHAnsi" w:cs="Calibri"/>
          <w:color w:val="000000"/>
          <w:sz w:val="22"/>
          <w:szCs w:val="22"/>
        </w:rPr>
        <w:t xml:space="preserve">Electronic Meeting Software </w:t>
      </w:r>
    </w:p>
    <w:p w:rsidR="005D1E6E" w:rsidRPr="00132745" w:rsidRDefault="003C2CAD" w:rsidP="005D1E6E">
      <w:pPr>
        <w:pStyle w:val="Title"/>
        <w:rPr>
          <w:rFonts w:asciiTheme="majorHAnsi" w:hAnsiTheme="majorHAnsi" w:cs="Calibri"/>
          <w:b w:val="0"/>
          <w:color w:val="000000"/>
          <w:sz w:val="22"/>
          <w:szCs w:val="22"/>
        </w:rPr>
      </w:pPr>
      <w:r w:rsidRPr="00132745">
        <w:rPr>
          <w:rFonts w:asciiTheme="majorHAnsi" w:hAnsiTheme="majorHAnsi" w:cs="Calibri"/>
          <w:b w:val="0"/>
          <w:color w:val="000000"/>
          <w:sz w:val="22"/>
          <w:szCs w:val="22"/>
        </w:rPr>
        <w:t>(Link</w:t>
      </w:r>
      <w:r w:rsidR="00390F5E">
        <w:rPr>
          <w:rFonts w:asciiTheme="majorHAnsi" w:hAnsiTheme="majorHAnsi" w:cs="Calibri"/>
          <w:b w:val="0"/>
          <w:color w:val="000000"/>
          <w:sz w:val="22"/>
          <w:szCs w:val="22"/>
        </w:rPr>
        <w:t>/call-in information</w:t>
      </w:r>
      <w:r w:rsidRPr="00132745">
        <w:rPr>
          <w:rFonts w:asciiTheme="majorHAnsi" w:hAnsiTheme="majorHAnsi" w:cs="Calibri"/>
          <w:b w:val="0"/>
          <w:color w:val="000000"/>
          <w:sz w:val="22"/>
          <w:szCs w:val="22"/>
        </w:rPr>
        <w:t xml:space="preserve"> </w:t>
      </w:r>
      <w:r w:rsidR="003216EE">
        <w:rPr>
          <w:rFonts w:asciiTheme="majorHAnsi" w:hAnsiTheme="majorHAnsi" w:cs="Calibri"/>
          <w:b w:val="0"/>
          <w:color w:val="000000"/>
          <w:sz w:val="22"/>
          <w:szCs w:val="22"/>
        </w:rPr>
        <w:t xml:space="preserve">to be </w:t>
      </w:r>
      <w:r w:rsidR="00132745" w:rsidRPr="00132745">
        <w:rPr>
          <w:rFonts w:asciiTheme="majorHAnsi" w:hAnsiTheme="majorHAnsi" w:cs="Calibri"/>
          <w:b w:val="0"/>
          <w:color w:val="000000"/>
          <w:sz w:val="22"/>
          <w:szCs w:val="22"/>
        </w:rPr>
        <w:t>sent in email</w:t>
      </w:r>
      <w:r w:rsidRPr="00132745">
        <w:rPr>
          <w:rFonts w:asciiTheme="majorHAnsi" w:hAnsiTheme="majorHAnsi" w:cs="Calibri"/>
          <w:b w:val="0"/>
          <w:color w:val="000000"/>
          <w:sz w:val="22"/>
          <w:szCs w:val="22"/>
        </w:rPr>
        <w:t>)</w:t>
      </w:r>
    </w:p>
    <w:p w:rsidR="005D1E6E" w:rsidRPr="00132745" w:rsidRDefault="005D1E6E" w:rsidP="005D1E6E">
      <w:pPr>
        <w:pStyle w:val="Title"/>
        <w:rPr>
          <w:rFonts w:asciiTheme="majorHAnsi" w:hAnsiTheme="majorHAnsi" w:cs="Calibri"/>
          <w:b w:val="0"/>
          <w:sz w:val="22"/>
          <w:szCs w:val="22"/>
        </w:rPr>
      </w:pPr>
      <w:r w:rsidRPr="00132745">
        <w:rPr>
          <w:rFonts w:asciiTheme="majorHAnsi" w:hAnsiTheme="majorHAnsi" w:cs="Calibri"/>
          <w:b w:val="0"/>
          <w:sz w:val="22"/>
          <w:szCs w:val="22"/>
        </w:rPr>
        <w:t>9:00 am – 11:00 am</w:t>
      </w:r>
    </w:p>
    <w:p w:rsidR="0006372B" w:rsidRPr="00132745" w:rsidRDefault="0006372B" w:rsidP="005D1E6E">
      <w:pPr>
        <w:pStyle w:val="Heading2"/>
        <w:rPr>
          <w:rFonts w:asciiTheme="majorHAnsi" w:hAnsiTheme="majorHAnsi" w:cs="Calibri"/>
          <w:szCs w:val="22"/>
        </w:rPr>
      </w:pPr>
    </w:p>
    <w:p w:rsidR="005D1E6E" w:rsidRPr="00132745" w:rsidRDefault="005D1E6E" w:rsidP="005D1E6E">
      <w:pPr>
        <w:pStyle w:val="Heading2"/>
        <w:rPr>
          <w:rFonts w:asciiTheme="majorHAnsi" w:hAnsiTheme="majorHAnsi" w:cs="Calibri"/>
          <w:szCs w:val="22"/>
        </w:rPr>
      </w:pPr>
      <w:r w:rsidRPr="00132745">
        <w:rPr>
          <w:rFonts w:asciiTheme="majorHAnsi" w:hAnsiTheme="majorHAnsi" w:cs="Calibri"/>
          <w:szCs w:val="22"/>
        </w:rPr>
        <w:t>AGENDA</w:t>
      </w:r>
    </w:p>
    <w:p w:rsidR="004C147E" w:rsidRPr="00132745" w:rsidRDefault="004C147E" w:rsidP="004C147E">
      <w:pPr>
        <w:rPr>
          <w:sz w:val="22"/>
          <w:szCs w:val="22"/>
        </w:rPr>
      </w:pPr>
    </w:p>
    <w:p w:rsidR="00B02C11" w:rsidRPr="00132745" w:rsidRDefault="00DF03FC" w:rsidP="00E11A30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9:00 </w:t>
      </w:r>
      <w:proofErr w:type="gramStart"/>
      <w:r w:rsidR="00E11A30" w:rsidRPr="00132745"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="005502C1" w:rsidRPr="00132745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39145E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Welcome and </w:t>
      </w:r>
      <w:proofErr w:type="spellStart"/>
      <w:r w:rsidR="006C21B4" w:rsidRPr="00132745">
        <w:rPr>
          <w:rFonts w:asciiTheme="majorHAnsi" w:hAnsiTheme="majorHAnsi" w:cs="Arial"/>
          <w:b/>
          <w:color w:val="000000"/>
          <w:sz w:val="22"/>
          <w:szCs w:val="22"/>
        </w:rPr>
        <w:t>Roundr</w:t>
      </w:r>
      <w:r w:rsidR="0039145E" w:rsidRPr="00132745">
        <w:rPr>
          <w:rFonts w:asciiTheme="majorHAnsi" w:hAnsiTheme="majorHAnsi" w:cs="Arial"/>
          <w:b/>
          <w:color w:val="000000"/>
          <w:sz w:val="22"/>
          <w:szCs w:val="22"/>
        </w:rPr>
        <w:t>obin</w:t>
      </w:r>
      <w:proofErr w:type="spellEnd"/>
      <w:r w:rsidR="0039145E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 Introductions</w:t>
      </w:r>
      <w:r w:rsidR="00137C71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 (5 min)</w:t>
      </w:r>
    </w:p>
    <w:p w:rsidR="00132745" w:rsidRPr="00132745" w:rsidRDefault="0056386C" w:rsidP="00132745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 w:rsidRPr="00132745">
        <w:rPr>
          <w:rFonts w:asciiTheme="majorHAnsi" w:hAnsiTheme="majorHAnsi" w:cs="Arial"/>
          <w:color w:val="000000"/>
        </w:rPr>
        <w:t xml:space="preserve">Introduction of other </w:t>
      </w:r>
      <w:proofErr w:type="spellStart"/>
      <w:r w:rsidRPr="00132745">
        <w:rPr>
          <w:rFonts w:asciiTheme="majorHAnsi" w:hAnsiTheme="majorHAnsi" w:cs="Arial"/>
          <w:color w:val="000000"/>
        </w:rPr>
        <w:t>stormwater</w:t>
      </w:r>
      <w:proofErr w:type="spellEnd"/>
      <w:r w:rsidRPr="00132745">
        <w:rPr>
          <w:rFonts w:asciiTheme="majorHAnsi" w:hAnsiTheme="majorHAnsi" w:cs="Arial"/>
          <w:color w:val="000000"/>
        </w:rPr>
        <w:t xml:space="preserve"> cluster representatives</w:t>
      </w:r>
      <w:r w:rsidR="00132745" w:rsidRPr="00132745">
        <w:rPr>
          <w:rFonts w:asciiTheme="majorHAnsi" w:hAnsiTheme="majorHAnsi" w:cs="Arial"/>
          <w:b/>
          <w:color w:val="000000"/>
        </w:rPr>
        <w:t xml:space="preserve"> </w:t>
      </w:r>
    </w:p>
    <w:p w:rsidR="003C2CAD" w:rsidRPr="00132745" w:rsidRDefault="00A9604F" w:rsidP="00E11A30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>9:05</w:t>
      </w:r>
      <w:r w:rsidR="000E5589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 am</w:t>
      </w:r>
      <w:r w:rsidR="000E5589" w:rsidRPr="00132745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3C2CAD" w:rsidRPr="00132745">
        <w:rPr>
          <w:rFonts w:asciiTheme="majorHAnsi" w:hAnsiTheme="majorHAnsi" w:cs="Arial"/>
          <w:b/>
          <w:color w:val="000000"/>
          <w:sz w:val="22"/>
          <w:szCs w:val="22"/>
        </w:rPr>
        <w:t>MS4 Check-ins</w:t>
      </w:r>
      <w:r w:rsidR="003216EE">
        <w:rPr>
          <w:rFonts w:asciiTheme="majorHAnsi" w:hAnsiTheme="majorHAnsi" w:cs="Arial"/>
          <w:b/>
          <w:color w:val="000000"/>
          <w:sz w:val="22"/>
          <w:szCs w:val="22"/>
        </w:rPr>
        <w:t xml:space="preserve"> (15 min)</w:t>
      </w:r>
    </w:p>
    <w:p w:rsidR="003C2CAD" w:rsidRPr="00132745" w:rsidRDefault="003C2CAD" w:rsidP="00E11A30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</w:p>
    <w:p w:rsidR="00A00BC8" w:rsidRPr="00132745" w:rsidRDefault="00132745" w:rsidP="00E11A30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>9:20 a</w:t>
      </w:r>
      <w:r w:rsidR="003C2CAD" w:rsidRPr="00132745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3C2CAD" w:rsidRPr="00132745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5546C4" w:rsidRPr="00132745">
        <w:rPr>
          <w:rFonts w:asciiTheme="majorHAnsi" w:hAnsiTheme="majorHAnsi" w:cs="Arial"/>
          <w:b/>
          <w:color w:val="000000"/>
          <w:sz w:val="22"/>
          <w:szCs w:val="22"/>
        </w:rPr>
        <w:t>Update from Maine DEP (1</w:t>
      </w:r>
      <w:r w:rsidR="0056386C" w:rsidRPr="00132745">
        <w:rPr>
          <w:rFonts w:asciiTheme="majorHAnsi" w:hAnsiTheme="majorHAnsi" w:cs="Arial"/>
          <w:b/>
          <w:color w:val="000000"/>
          <w:sz w:val="22"/>
          <w:szCs w:val="22"/>
        </w:rPr>
        <w:t>0</w:t>
      </w:r>
      <w:r w:rsidR="00A00BC8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 min)</w:t>
      </w:r>
    </w:p>
    <w:p w:rsidR="00252B6E" w:rsidRPr="00132745" w:rsidRDefault="00252B6E" w:rsidP="00E11A30">
      <w:pPr>
        <w:shd w:val="clear" w:color="auto" w:fill="FFFFFF"/>
        <w:rPr>
          <w:rFonts w:asciiTheme="majorHAnsi" w:hAnsiTheme="majorHAnsi" w:cs="Arial"/>
          <w:i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i/>
          <w:color w:val="000000"/>
          <w:sz w:val="22"/>
          <w:szCs w:val="22"/>
        </w:rPr>
        <w:tab/>
      </w:r>
      <w:r w:rsidRPr="00132745">
        <w:rPr>
          <w:rFonts w:asciiTheme="majorHAnsi" w:hAnsiTheme="majorHAnsi" w:cs="Arial"/>
          <w:i/>
          <w:color w:val="000000"/>
          <w:sz w:val="22"/>
          <w:szCs w:val="22"/>
        </w:rPr>
        <w:tab/>
        <w:t>Rhonda Poir</w:t>
      </w:r>
      <w:r w:rsidR="00132745" w:rsidRPr="00132745">
        <w:rPr>
          <w:rFonts w:asciiTheme="majorHAnsi" w:hAnsiTheme="majorHAnsi" w:cs="Arial"/>
          <w:i/>
          <w:color w:val="000000"/>
          <w:sz w:val="22"/>
          <w:szCs w:val="22"/>
        </w:rPr>
        <w:t>i</w:t>
      </w:r>
      <w:r w:rsidRPr="00132745">
        <w:rPr>
          <w:rFonts w:asciiTheme="majorHAnsi" w:hAnsiTheme="majorHAnsi" w:cs="Arial"/>
          <w:i/>
          <w:color w:val="000000"/>
          <w:sz w:val="22"/>
          <w:szCs w:val="22"/>
        </w:rPr>
        <w:t>er, Maine DEP</w:t>
      </w:r>
    </w:p>
    <w:p w:rsidR="003C2CAD" w:rsidRPr="00132745" w:rsidRDefault="003C2CAD" w:rsidP="003C2CAD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>Status of the permit</w:t>
      </w:r>
    </w:p>
    <w:p w:rsidR="003C2CAD" w:rsidRPr="00132745" w:rsidRDefault="003C2CAD" w:rsidP="003C2CAD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 xml:space="preserve">Any changes </w:t>
      </w:r>
      <w:r w:rsidR="00132745" w:rsidRPr="00132745">
        <w:rPr>
          <w:rFonts w:asciiTheme="majorHAnsi" w:hAnsiTheme="majorHAnsi" w:cs="Arial"/>
          <w:color w:val="000000"/>
        </w:rPr>
        <w:t xml:space="preserve">in state requirements </w:t>
      </w:r>
      <w:r w:rsidRPr="00132745">
        <w:rPr>
          <w:rFonts w:asciiTheme="majorHAnsi" w:hAnsiTheme="majorHAnsi" w:cs="Arial"/>
          <w:color w:val="000000"/>
        </w:rPr>
        <w:t>due to COVID-19</w:t>
      </w:r>
    </w:p>
    <w:p w:rsidR="003C2CAD" w:rsidRPr="00132745" w:rsidRDefault="003C2CAD" w:rsidP="00A00BC8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>Opportunity for Q&amp;A</w:t>
      </w:r>
    </w:p>
    <w:p w:rsidR="00132745" w:rsidRPr="00132745" w:rsidRDefault="00132745" w:rsidP="003C2CAD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>9:30 am</w:t>
      </w: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ab/>
        <w:t>Statewide Chloride Reduction Initiative</w:t>
      </w:r>
      <w:r w:rsidR="003216EE">
        <w:rPr>
          <w:rFonts w:asciiTheme="majorHAnsi" w:hAnsiTheme="majorHAnsi" w:cs="Arial"/>
          <w:b/>
          <w:color w:val="000000"/>
          <w:sz w:val="22"/>
          <w:szCs w:val="22"/>
        </w:rPr>
        <w:t xml:space="preserve"> (30 min)</w:t>
      </w:r>
    </w:p>
    <w:p w:rsidR="00132745" w:rsidRPr="00132745" w:rsidRDefault="00132745" w:rsidP="00132745">
      <w:pPr>
        <w:shd w:val="clear" w:color="auto" w:fill="FFFFFF"/>
        <w:rPr>
          <w:rFonts w:asciiTheme="majorHAnsi" w:hAnsiTheme="majorHAnsi" w:cs="Arial"/>
          <w:color w:val="222222"/>
          <w:sz w:val="22"/>
          <w:szCs w:val="22"/>
        </w:rPr>
      </w:pP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Special Guest: Fred Dillon, </w:t>
      </w:r>
      <w:r>
        <w:rPr>
          <w:rFonts w:asciiTheme="majorHAnsi" w:hAnsiTheme="majorHAnsi" w:cs="Arial"/>
          <w:color w:val="222222"/>
          <w:sz w:val="22"/>
          <w:szCs w:val="22"/>
        </w:rPr>
        <w:t>South</w:t>
      </w:r>
      <w:r w:rsidRPr="00132745">
        <w:rPr>
          <w:rFonts w:asciiTheme="majorHAnsi" w:hAnsiTheme="majorHAnsi" w:cs="Arial"/>
          <w:color w:val="222222"/>
          <w:sz w:val="22"/>
          <w:szCs w:val="22"/>
        </w:rPr>
        <w:t xml:space="preserve"> Portland Water Resource Protection Department</w:t>
      </w:r>
    </w:p>
    <w:p w:rsidR="00132745" w:rsidRPr="00132745" w:rsidRDefault="00132745" w:rsidP="00132745">
      <w:pPr>
        <w:shd w:val="clear" w:color="auto" w:fill="FFFFFF"/>
        <w:rPr>
          <w:rFonts w:asciiTheme="majorHAnsi" w:hAnsiTheme="majorHAnsi" w:cs="Arial"/>
          <w:color w:val="222222"/>
          <w:sz w:val="22"/>
          <w:szCs w:val="22"/>
        </w:rPr>
      </w:pPr>
      <w:r w:rsidRPr="00132745">
        <w:rPr>
          <w:rFonts w:asciiTheme="majorHAnsi" w:hAnsiTheme="majorHAnsi" w:cs="Arial"/>
          <w:color w:val="222222"/>
          <w:sz w:val="22"/>
          <w:szCs w:val="22"/>
        </w:rPr>
        <w:tab/>
      </w:r>
      <w:r w:rsidRPr="00132745">
        <w:rPr>
          <w:rFonts w:asciiTheme="majorHAnsi" w:hAnsiTheme="majorHAnsi" w:cs="Arial"/>
          <w:color w:val="222222"/>
          <w:sz w:val="22"/>
          <w:szCs w:val="22"/>
        </w:rPr>
        <w:tab/>
        <w:t xml:space="preserve">Sharing of </w:t>
      </w:r>
      <w:r w:rsidRPr="00132745">
        <w:rPr>
          <w:rFonts w:asciiTheme="majorHAnsi" w:hAnsiTheme="majorHAnsi" w:cs="Arial"/>
          <w:color w:val="222222"/>
          <w:sz w:val="22"/>
          <w:szCs w:val="22"/>
        </w:rPr>
        <w:t xml:space="preserve">possible </w:t>
      </w:r>
      <w:r>
        <w:rPr>
          <w:rFonts w:asciiTheme="majorHAnsi" w:hAnsiTheme="majorHAnsi" w:cs="Arial"/>
          <w:color w:val="222222"/>
          <w:sz w:val="22"/>
          <w:szCs w:val="22"/>
        </w:rPr>
        <w:t xml:space="preserve">statewide </w:t>
      </w:r>
      <w:r w:rsidRPr="00132745">
        <w:rPr>
          <w:rFonts w:asciiTheme="majorHAnsi" w:hAnsiTheme="majorHAnsi" w:cs="Arial"/>
          <w:color w:val="222222"/>
          <w:sz w:val="22"/>
          <w:szCs w:val="22"/>
        </w:rPr>
        <w:t>initiatives and group discussion</w:t>
      </w:r>
    </w:p>
    <w:p w:rsidR="00132745" w:rsidRPr="00132745" w:rsidRDefault="00132745" w:rsidP="003C2CAD">
      <w:pPr>
        <w:shd w:val="clear" w:color="auto" w:fill="FFFFFF"/>
        <w:rPr>
          <w:rFonts w:asciiTheme="majorHAnsi" w:hAnsiTheme="majorHAnsi" w:cs="Arial"/>
          <w:i/>
          <w:color w:val="000000"/>
          <w:sz w:val="22"/>
          <w:szCs w:val="22"/>
        </w:rPr>
      </w:pPr>
    </w:p>
    <w:p w:rsidR="003B0A04" w:rsidRPr="00132745" w:rsidRDefault="003C2CAD" w:rsidP="003C2CAD">
      <w:pPr>
        <w:shd w:val="clear" w:color="auto" w:fill="FFFFFF"/>
        <w:rPr>
          <w:rFonts w:asciiTheme="majorHAnsi" w:hAnsiTheme="majorHAnsi" w:cs="Arial"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>10:00</w:t>
      </w:r>
      <w:r w:rsidR="003B0A04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 </w:t>
      </w:r>
      <w:proofErr w:type="gramStart"/>
      <w:r w:rsidR="003B0A04" w:rsidRPr="00132745"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="003B0A04" w:rsidRPr="00132745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>Education &amp; Outreach (50</w:t>
      </w:r>
      <w:r w:rsidR="0056386C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 min)</w:t>
      </w:r>
    </w:p>
    <w:p w:rsidR="00390F5E" w:rsidRDefault="00132745" w:rsidP="00390F5E">
      <w:pPr>
        <w:pStyle w:val="ListParagraph"/>
        <w:numPr>
          <w:ilvl w:val="0"/>
          <w:numId w:val="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390F5E">
        <w:rPr>
          <w:rFonts w:asciiTheme="majorHAnsi" w:hAnsiTheme="majorHAnsi" w:cs="Arial"/>
          <w:color w:val="000000"/>
        </w:rPr>
        <w:t xml:space="preserve">Decisions in response to </w:t>
      </w:r>
      <w:r w:rsidRPr="00390F5E">
        <w:rPr>
          <w:rFonts w:asciiTheme="majorHAnsi" w:hAnsiTheme="majorHAnsi" w:cs="Arial"/>
          <w:color w:val="000000"/>
        </w:rPr>
        <w:t>COVID-19</w:t>
      </w:r>
      <w:r w:rsidRPr="00390F5E">
        <w:rPr>
          <w:rFonts w:asciiTheme="majorHAnsi" w:hAnsiTheme="majorHAnsi" w:cs="Arial"/>
          <w:color w:val="000000"/>
        </w:rPr>
        <w:t xml:space="preserve"> and DEP approvals – Rich May</w:t>
      </w:r>
    </w:p>
    <w:p w:rsidR="003C2CAD" w:rsidRPr="00390F5E" w:rsidRDefault="003C2CAD" w:rsidP="00390F5E">
      <w:pPr>
        <w:pStyle w:val="ListParagraph"/>
        <w:numPr>
          <w:ilvl w:val="0"/>
          <w:numId w:val="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390F5E">
        <w:rPr>
          <w:rFonts w:asciiTheme="majorHAnsi" w:hAnsiTheme="majorHAnsi" w:cs="Arial"/>
          <w:color w:val="000000"/>
        </w:rPr>
        <w:t>Presentation of revised outreach concepts</w:t>
      </w:r>
      <w:r w:rsidR="00132745" w:rsidRPr="00390F5E">
        <w:rPr>
          <w:rFonts w:asciiTheme="majorHAnsi" w:hAnsiTheme="majorHAnsi" w:cs="Arial"/>
          <w:color w:val="000000"/>
        </w:rPr>
        <w:t xml:space="preserve"> – Pulse Staff</w:t>
      </w:r>
    </w:p>
    <w:p w:rsidR="00132745" w:rsidRPr="00132745" w:rsidRDefault="00390F5E" w:rsidP="00520A24">
      <w:pPr>
        <w:pStyle w:val="ListParagraph"/>
        <w:numPr>
          <w:ilvl w:val="0"/>
          <w:numId w:val="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Initial SWMP Plan Development Plans</w:t>
      </w:r>
      <w:r w:rsidR="00132745" w:rsidRPr="00132745">
        <w:rPr>
          <w:rFonts w:asciiTheme="majorHAnsi" w:hAnsiTheme="majorHAnsi" w:cs="Arial"/>
          <w:color w:val="000000"/>
        </w:rPr>
        <w:t xml:space="preserve"> – </w:t>
      </w:r>
      <w:r w:rsidR="00132745" w:rsidRPr="00132745">
        <w:rPr>
          <w:rFonts w:asciiTheme="majorHAnsi" w:hAnsiTheme="majorHAnsi" w:cs="Arial"/>
          <w:i/>
          <w:color w:val="000000"/>
        </w:rPr>
        <w:t>Brenda Zollitsch</w:t>
      </w:r>
    </w:p>
    <w:p w:rsidR="003C2CAD" w:rsidRPr="00132745" w:rsidRDefault="00132745" w:rsidP="00132745">
      <w:pPr>
        <w:pStyle w:val="ListParagraph"/>
        <w:numPr>
          <w:ilvl w:val="0"/>
          <w:numId w:val="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 xml:space="preserve">E&amp;O </w:t>
      </w:r>
      <w:r w:rsidR="003C2CAD" w:rsidRPr="00132745">
        <w:rPr>
          <w:rFonts w:asciiTheme="majorHAnsi" w:hAnsiTheme="majorHAnsi" w:cs="Arial"/>
          <w:color w:val="000000"/>
        </w:rPr>
        <w:t>Planning for the next permit cycle</w:t>
      </w:r>
    </w:p>
    <w:p w:rsidR="00132745" w:rsidRPr="00132745" w:rsidRDefault="00132745" w:rsidP="00132745">
      <w:pPr>
        <w:pStyle w:val="ListParagraph"/>
        <w:numPr>
          <w:ilvl w:val="1"/>
          <w:numId w:val="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 xml:space="preserve">Discussion with </w:t>
      </w:r>
      <w:proofErr w:type="spellStart"/>
      <w:r w:rsidR="0056386C" w:rsidRPr="00132745">
        <w:rPr>
          <w:rFonts w:asciiTheme="majorHAnsi" w:hAnsiTheme="majorHAnsi" w:cs="Arial"/>
          <w:color w:val="000000"/>
        </w:rPr>
        <w:t>Interlocal</w:t>
      </w:r>
      <w:proofErr w:type="spellEnd"/>
      <w:r w:rsidR="0056386C" w:rsidRPr="00132745">
        <w:rPr>
          <w:rFonts w:asciiTheme="majorHAnsi" w:hAnsiTheme="majorHAnsi" w:cs="Arial"/>
          <w:color w:val="000000"/>
        </w:rPr>
        <w:t xml:space="preserve"> </w:t>
      </w:r>
      <w:proofErr w:type="spellStart"/>
      <w:r w:rsidR="0056386C" w:rsidRPr="00132745">
        <w:rPr>
          <w:rFonts w:asciiTheme="majorHAnsi" w:hAnsiTheme="majorHAnsi" w:cs="Arial"/>
          <w:color w:val="000000"/>
        </w:rPr>
        <w:t>Stormwater</w:t>
      </w:r>
      <w:proofErr w:type="spellEnd"/>
      <w:r w:rsidR="0056386C" w:rsidRPr="00132745">
        <w:rPr>
          <w:rFonts w:asciiTheme="majorHAnsi" w:hAnsiTheme="majorHAnsi" w:cs="Arial"/>
          <w:color w:val="000000"/>
        </w:rPr>
        <w:t xml:space="preserve"> Working Group </w:t>
      </w:r>
      <w:r w:rsidR="00390F5E">
        <w:rPr>
          <w:rFonts w:asciiTheme="majorHAnsi" w:hAnsiTheme="majorHAnsi" w:cs="Arial"/>
          <w:color w:val="000000"/>
        </w:rPr>
        <w:t>(</w:t>
      </w:r>
      <w:r w:rsidR="003C2CAD" w:rsidRPr="00132745">
        <w:rPr>
          <w:rFonts w:asciiTheme="majorHAnsi" w:hAnsiTheme="majorHAnsi" w:cs="Arial"/>
          <w:i/>
          <w:color w:val="000000"/>
        </w:rPr>
        <w:t>Ali Clift</w:t>
      </w:r>
      <w:r w:rsidR="00390F5E">
        <w:rPr>
          <w:rFonts w:asciiTheme="majorHAnsi" w:hAnsiTheme="majorHAnsi" w:cs="Arial"/>
          <w:i/>
          <w:color w:val="000000"/>
        </w:rPr>
        <w:t>)</w:t>
      </w:r>
      <w:r w:rsidRPr="00132745">
        <w:rPr>
          <w:rFonts w:asciiTheme="majorHAnsi" w:hAnsiTheme="majorHAnsi" w:cs="Arial"/>
          <w:color w:val="000000"/>
        </w:rPr>
        <w:t xml:space="preserve"> and </w:t>
      </w:r>
      <w:r w:rsidRPr="00132745">
        <w:rPr>
          <w:rFonts w:asciiTheme="majorHAnsi" w:hAnsiTheme="majorHAnsi" w:cs="Arial"/>
          <w:color w:val="000000"/>
        </w:rPr>
        <w:t>Southern M</w:t>
      </w:r>
      <w:r w:rsidR="00390F5E">
        <w:rPr>
          <w:rFonts w:asciiTheme="majorHAnsi" w:hAnsiTheme="majorHAnsi" w:cs="Arial"/>
          <w:color w:val="000000"/>
        </w:rPr>
        <w:t xml:space="preserve">aine </w:t>
      </w:r>
      <w:proofErr w:type="spellStart"/>
      <w:r w:rsidR="00390F5E">
        <w:rPr>
          <w:rFonts w:asciiTheme="majorHAnsi" w:hAnsiTheme="majorHAnsi" w:cs="Arial"/>
          <w:color w:val="000000"/>
        </w:rPr>
        <w:t>Stormwater</w:t>
      </w:r>
      <w:proofErr w:type="spellEnd"/>
      <w:r w:rsidR="00390F5E">
        <w:rPr>
          <w:rFonts w:asciiTheme="majorHAnsi" w:hAnsiTheme="majorHAnsi" w:cs="Arial"/>
          <w:color w:val="000000"/>
        </w:rPr>
        <w:t xml:space="preserve"> Working Group (</w:t>
      </w:r>
      <w:r w:rsidRPr="00132745">
        <w:rPr>
          <w:rFonts w:asciiTheme="majorHAnsi" w:hAnsiTheme="majorHAnsi" w:cs="Arial"/>
          <w:i/>
          <w:color w:val="000000"/>
        </w:rPr>
        <w:t xml:space="preserve">Kristie </w:t>
      </w:r>
      <w:proofErr w:type="spellStart"/>
      <w:r w:rsidRPr="00132745">
        <w:rPr>
          <w:rFonts w:asciiTheme="majorHAnsi" w:hAnsiTheme="majorHAnsi" w:cs="Arial"/>
          <w:i/>
          <w:color w:val="000000"/>
        </w:rPr>
        <w:t>Rabaska</w:t>
      </w:r>
      <w:proofErr w:type="spellEnd"/>
      <w:r w:rsidR="00390F5E">
        <w:rPr>
          <w:rFonts w:asciiTheme="majorHAnsi" w:hAnsiTheme="majorHAnsi" w:cs="Arial"/>
          <w:i/>
          <w:color w:val="000000"/>
        </w:rPr>
        <w:t>)</w:t>
      </w:r>
    </w:p>
    <w:p w:rsidR="003C2CAD" w:rsidRPr="00132745" w:rsidRDefault="003C2CAD" w:rsidP="00132745">
      <w:pPr>
        <w:pStyle w:val="ListParagraph"/>
        <w:numPr>
          <w:ilvl w:val="1"/>
          <w:numId w:val="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>BASWG group discussion</w:t>
      </w:r>
    </w:p>
    <w:p w:rsidR="00A41229" w:rsidRPr="00132745" w:rsidRDefault="003C2CAD" w:rsidP="00A41229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>10:50</w:t>
      </w:r>
      <w:r w:rsidR="00252B6E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 am</w:t>
      </w:r>
      <w:r w:rsidR="00252B6E" w:rsidRPr="00132745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A41229" w:rsidRPr="00132745">
        <w:rPr>
          <w:rFonts w:asciiTheme="majorHAnsi" w:hAnsiTheme="majorHAnsi" w:cs="Arial"/>
          <w:b/>
          <w:color w:val="000000"/>
          <w:sz w:val="22"/>
          <w:szCs w:val="22"/>
        </w:rPr>
        <w:t>Organizational Business</w:t>
      </w:r>
      <w:r w:rsidR="003216EE">
        <w:rPr>
          <w:rFonts w:asciiTheme="majorHAnsi" w:hAnsiTheme="majorHAnsi" w:cs="Arial"/>
          <w:b/>
          <w:color w:val="000000"/>
          <w:sz w:val="22"/>
          <w:szCs w:val="22"/>
        </w:rPr>
        <w:t xml:space="preserve"> (10</w:t>
      </w:r>
      <w:r w:rsidR="00A41229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 min)</w:t>
      </w:r>
    </w:p>
    <w:p w:rsidR="00132745" w:rsidRPr="00132745" w:rsidRDefault="00132745" w:rsidP="00132745">
      <w:pPr>
        <w:pStyle w:val="ListParagraph"/>
        <w:numPr>
          <w:ilvl w:val="0"/>
          <w:numId w:val="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>Treasurer’s update</w:t>
      </w:r>
      <w:r w:rsidR="00390F5E">
        <w:rPr>
          <w:rFonts w:asciiTheme="majorHAnsi" w:hAnsiTheme="majorHAnsi" w:cs="Arial"/>
          <w:color w:val="000000"/>
        </w:rPr>
        <w:t xml:space="preserve"> </w:t>
      </w:r>
    </w:p>
    <w:p w:rsidR="00A41229" w:rsidRPr="00132745" w:rsidRDefault="00A41229" w:rsidP="00520A24">
      <w:pPr>
        <w:pStyle w:val="ListParagraph"/>
        <w:numPr>
          <w:ilvl w:val="0"/>
          <w:numId w:val="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 xml:space="preserve">Approval of </w:t>
      </w:r>
      <w:r w:rsidR="00132745" w:rsidRPr="00132745">
        <w:rPr>
          <w:rFonts w:asciiTheme="majorHAnsi" w:hAnsiTheme="majorHAnsi" w:cs="Arial"/>
          <w:color w:val="000000"/>
        </w:rPr>
        <w:t>February and April</w:t>
      </w:r>
      <w:r w:rsidR="003C2CAD" w:rsidRPr="00132745">
        <w:rPr>
          <w:rFonts w:asciiTheme="majorHAnsi" w:hAnsiTheme="majorHAnsi" w:cs="Arial"/>
          <w:color w:val="000000"/>
        </w:rPr>
        <w:t xml:space="preserve"> </w:t>
      </w:r>
      <w:r w:rsidR="00252B6E" w:rsidRPr="00132745">
        <w:rPr>
          <w:rFonts w:asciiTheme="majorHAnsi" w:hAnsiTheme="majorHAnsi" w:cs="Arial"/>
          <w:color w:val="000000"/>
        </w:rPr>
        <w:t>meeting minutes</w:t>
      </w:r>
    </w:p>
    <w:p w:rsidR="00132745" w:rsidRPr="00132745" w:rsidRDefault="00132745" w:rsidP="00520A24">
      <w:pPr>
        <w:pStyle w:val="ListParagraph"/>
        <w:numPr>
          <w:ilvl w:val="0"/>
          <w:numId w:val="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2745">
        <w:rPr>
          <w:rFonts w:asciiTheme="majorHAnsi" w:hAnsiTheme="majorHAnsi" w:cs="Arial"/>
          <w:color w:val="000000"/>
        </w:rPr>
        <w:t xml:space="preserve">Decision about August meeting (in-person </w:t>
      </w:r>
      <w:r w:rsidR="003216EE">
        <w:rPr>
          <w:rFonts w:asciiTheme="majorHAnsi" w:hAnsiTheme="majorHAnsi" w:cs="Arial"/>
          <w:color w:val="000000"/>
        </w:rPr>
        <w:t>vs</w:t>
      </w:r>
      <w:r w:rsidRPr="00132745">
        <w:rPr>
          <w:rFonts w:asciiTheme="majorHAnsi" w:hAnsiTheme="majorHAnsi" w:cs="Arial"/>
          <w:color w:val="000000"/>
        </w:rPr>
        <w:t xml:space="preserve"> Zoom)</w:t>
      </w:r>
      <w:bookmarkStart w:id="0" w:name="_GoBack"/>
      <w:bookmarkEnd w:id="0"/>
    </w:p>
    <w:p w:rsidR="005D1E6E" w:rsidRPr="00132745" w:rsidRDefault="00E11A30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11:00 </w:t>
      </w:r>
      <w:proofErr w:type="gramStart"/>
      <w:r w:rsidRPr="00132745"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="005502C1" w:rsidRPr="00132745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132745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 w:rsidRPr="00132745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 w:rsidRPr="00132745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:rsidR="00137C71" w:rsidRPr="00132745" w:rsidRDefault="005546C4" w:rsidP="006C21B4">
      <w:pPr>
        <w:shd w:val="clear" w:color="auto" w:fill="FFFFFF"/>
        <w:ind w:left="1440"/>
        <w:rPr>
          <w:rFonts w:asciiTheme="majorHAnsi" w:hAnsiTheme="majorHAnsi" w:cs="Arial"/>
          <w:color w:val="000000"/>
          <w:sz w:val="22"/>
          <w:szCs w:val="22"/>
        </w:rPr>
      </w:pPr>
      <w:r w:rsidRPr="00132745">
        <w:rPr>
          <w:rFonts w:asciiTheme="majorHAnsi" w:hAnsiTheme="majorHAnsi" w:cs="Arial"/>
          <w:i/>
          <w:color w:val="000000"/>
          <w:sz w:val="22"/>
          <w:szCs w:val="22"/>
        </w:rPr>
        <w:t>Executive Committee members should be prepared to</w:t>
      </w:r>
      <w:r w:rsidR="00137C71"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 stay </w:t>
      </w:r>
      <w:r w:rsidR="003C2CAD"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online </w:t>
      </w:r>
      <w:r w:rsidR="00137C71"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for up </w:t>
      </w:r>
      <w:r w:rsidR="00A00BC8"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to 30 minutes </w:t>
      </w:r>
      <w:r w:rsidR="004C147E"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to address </w:t>
      </w:r>
      <w:r w:rsidRPr="00132745">
        <w:rPr>
          <w:rFonts w:asciiTheme="majorHAnsi" w:hAnsiTheme="majorHAnsi" w:cs="Arial"/>
          <w:i/>
          <w:color w:val="000000"/>
          <w:sz w:val="22"/>
          <w:szCs w:val="22"/>
        </w:rPr>
        <w:t>any</w:t>
      </w:r>
      <w:r w:rsidR="006C21B4" w:rsidRPr="00132745">
        <w:rPr>
          <w:rFonts w:asciiTheme="majorHAnsi" w:hAnsiTheme="majorHAnsi" w:cs="Arial"/>
          <w:i/>
          <w:color w:val="000000"/>
          <w:sz w:val="22"/>
          <w:szCs w:val="22"/>
        </w:rPr>
        <w:t xml:space="preserve"> items, if needed.</w:t>
      </w:r>
    </w:p>
    <w:p w:rsidR="00132745" w:rsidRPr="00132745" w:rsidRDefault="00132745">
      <w:pPr>
        <w:shd w:val="clear" w:color="auto" w:fill="FFFFFF"/>
        <w:ind w:left="1440"/>
        <w:rPr>
          <w:rFonts w:asciiTheme="majorHAnsi" w:hAnsiTheme="majorHAnsi" w:cs="Arial"/>
          <w:color w:val="000000"/>
          <w:sz w:val="22"/>
          <w:szCs w:val="22"/>
        </w:rPr>
      </w:pPr>
    </w:p>
    <w:sectPr w:rsidR="00132745" w:rsidRPr="00132745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EF1" w:rsidRDefault="00543EF1">
      <w:r>
        <w:separator/>
      </w:r>
    </w:p>
  </w:endnote>
  <w:endnote w:type="continuationSeparator" w:id="0">
    <w:p w:rsidR="00543EF1" w:rsidRDefault="00543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EF1" w:rsidRDefault="00543EF1">
      <w:r>
        <w:separator/>
      </w:r>
    </w:p>
  </w:footnote>
  <w:footnote w:type="continuationSeparator" w:id="0">
    <w:p w:rsidR="00543EF1" w:rsidRDefault="00543E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37E5"/>
    <w:multiLevelType w:val="hybridMultilevel"/>
    <w:tmpl w:val="19182D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62D41A8"/>
    <w:multiLevelType w:val="hybridMultilevel"/>
    <w:tmpl w:val="0E9231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4B1006B"/>
    <w:multiLevelType w:val="hybridMultilevel"/>
    <w:tmpl w:val="1B5014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77F4525"/>
    <w:multiLevelType w:val="hybridMultilevel"/>
    <w:tmpl w:val="CF0223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372B"/>
    <w:rsid w:val="00067F9C"/>
    <w:rsid w:val="00095257"/>
    <w:rsid w:val="000B60CA"/>
    <w:rsid w:val="000E5589"/>
    <w:rsid w:val="000F0391"/>
    <w:rsid w:val="00132745"/>
    <w:rsid w:val="00137C71"/>
    <w:rsid w:val="00187D20"/>
    <w:rsid w:val="00191149"/>
    <w:rsid w:val="001D22F7"/>
    <w:rsid w:val="00222D7C"/>
    <w:rsid w:val="00247ADD"/>
    <w:rsid w:val="00252B6E"/>
    <w:rsid w:val="002728D1"/>
    <w:rsid w:val="002764FB"/>
    <w:rsid w:val="00282C67"/>
    <w:rsid w:val="002916BB"/>
    <w:rsid w:val="003216EE"/>
    <w:rsid w:val="00327709"/>
    <w:rsid w:val="00337954"/>
    <w:rsid w:val="003400EC"/>
    <w:rsid w:val="00370E26"/>
    <w:rsid w:val="00387A9A"/>
    <w:rsid w:val="00390F5E"/>
    <w:rsid w:val="0039145E"/>
    <w:rsid w:val="003B0A04"/>
    <w:rsid w:val="003C2CAD"/>
    <w:rsid w:val="004124FC"/>
    <w:rsid w:val="004131F2"/>
    <w:rsid w:val="00476EB7"/>
    <w:rsid w:val="004C147E"/>
    <w:rsid w:val="004F12BE"/>
    <w:rsid w:val="00514ECC"/>
    <w:rsid w:val="00515B75"/>
    <w:rsid w:val="00520A24"/>
    <w:rsid w:val="00522894"/>
    <w:rsid w:val="00536A6E"/>
    <w:rsid w:val="00543EF1"/>
    <w:rsid w:val="005502C1"/>
    <w:rsid w:val="005546C4"/>
    <w:rsid w:val="005574FB"/>
    <w:rsid w:val="00563286"/>
    <w:rsid w:val="0056386C"/>
    <w:rsid w:val="00575947"/>
    <w:rsid w:val="005A2DDF"/>
    <w:rsid w:val="005D1E6E"/>
    <w:rsid w:val="00616DBB"/>
    <w:rsid w:val="006223CA"/>
    <w:rsid w:val="006463FD"/>
    <w:rsid w:val="00666527"/>
    <w:rsid w:val="006922BB"/>
    <w:rsid w:val="006B3E45"/>
    <w:rsid w:val="006B6492"/>
    <w:rsid w:val="006C21B4"/>
    <w:rsid w:val="006D3256"/>
    <w:rsid w:val="006E5205"/>
    <w:rsid w:val="0072722E"/>
    <w:rsid w:val="00736108"/>
    <w:rsid w:val="00741D41"/>
    <w:rsid w:val="00761B88"/>
    <w:rsid w:val="007A53B7"/>
    <w:rsid w:val="007B0449"/>
    <w:rsid w:val="007B2024"/>
    <w:rsid w:val="007B4611"/>
    <w:rsid w:val="007F03AD"/>
    <w:rsid w:val="00823D9E"/>
    <w:rsid w:val="008623F8"/>
    <w:rsid w:val="00891B2E"/>
    <w:rsid w:val="00932420"/>
    <w:rsid w:val="009606BD"/>
    <w:rsid w:val="00966C31"/>
    <w:rsid w:val="009B0FBC"/>
    <w:rsid w:val="009D78A9"/>
    <w:rsid w:val="009E7FA9"/>
    <w:rsid w:val="00A009F2"/>
    <w:rsid w:val="00A00BC8"/>
    <w:rsid w:val="00A41229"/>
    <w:rsid w:val="00A664FD"/>
    <w:rsid w:val="00A81F0C"/>
    <w:rsid w:val="00A9604F"/>
    <w:rsid w:val="00AC07CD"/>
    <w:rsid w:val="00AD5A43"/>
    <w:rsid w:val="00B02C11"/>
    <w:rsid w:val="00B17D06"/>
    <w:rsid w:val="00B32A20"/>
    <w:rsid w:val="00B475C6"/>
    <w:rsid w:val="00B479D1"/>
    <w:rsid w:val="00B5694F"/>
    <w:rsid w:val="00B935FE"/>
    <w:rsid w:val="00B9705B"/>
    <w:rsid w:val="00BC2315"/>
    <w:rsid w:val="00BF5BB6"/>
    <w:rsid w:val="00C36B65"/>
    <w:rsid w:val="00C550AB"/>
    <w:rsid w:val="00C950A5"/>
    <w:rsid w:val="00CB1019"/>
    <w:rsid w:val="00CD7762"/>
    <w:rsid w:val="00CD7CA6"/>
    <w:rsid w:val="00D63C04"/>
    <w:rsid w:val="00D66015"/>
    <w:rsid w:val="00D93040"/>
    <w:rsid w:val="00DB6869"/>
    <w:rsid w:val="00DF03FC"/>
    <w:rsid w:val="00DF0BAA"/>
    <w:rsid w:val="00E0598A"/>
    <w:rsid w:val="00E10CF2"/>
    <w:rsid w:val="00E11A30"/>
    <w:rsid w:val="00E77108"/>
    <w:rsid w:val="00E909CC"/>
    <w:rsid w:val="00EE59D5"/>
    <w:rsid w:val="00F00E89"/>
    <w:rsid w:val="00F02DEA"/>
    <w:rsid w:val="00F45E9E"/>
    <w:rsid w:val="00F50B07"/>
    <w:rsid w:val="00F64E23"/>
    <w:rsid w:val="00F65893"/>
    <w:rsid w:val="00F70C2A"/>
    <w:rsid w:val="00FA25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  <w:style w:type="character" w:customStyle="1" w:styleId="il">
    <w:name w:val="il"/>
    <w:basedOn w:val="DefaultParagraphFont"/>
    <w:rsid w:val="001327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  <w:style w:type="character" w:customStyle="1" w:styleId="il">
    <w:name w:val="il"/>
    <w:basedOn w:val="DefaultParagraphFont"/>
    <w:rsid w:val="00132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18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cp:lastPrinted>2018-05-10T00:29:00Z</cp:lastPrinted>
  <dcterms:created xsi:type="dcterms:W3CDTF">2020-06-04T20:47:00Z</dcterms:created>
  <dcterms:modified xsi:type="dcterms:W3CDTF">2020-06-04T21:05:00Z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